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7CFB5BBE" w14:textId="77777777" w:rsidTr="002A4ED5">
        <w:tc>
          <w:tcPr>
            <w:tcW w:w="729" w:type="pct"/>
            <w:vAlign w:val="bottom"/>
          </w:tcPr>
          <w:p w14:paraId="71B40AB1" w14:textId="6227BBC8" w:rsidR="002A4ED5" w:rsidRPr="002A4ED5" w:rsidRDefault="001C49D1" w:rsidP="002A4ED5">
            <w:r>
              <w:t>Name</w:t>
            </w:r>
          </w:p>
        </w:tc>
        <w:sdt>
          <w:sdtPr>
            <w:id w:val="436723225"/>
            <w:placeholder>
              <w:docPart w:val="94D801D9D0004F21A7902150E47EFE25"/>
            </w:placeholder>
            <w:showingPlcHdr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14:paraId="230B20F0" w14:textId="6D30EF61" w:rsidR="002A4ED5" w:rsidRPr="002A4ED5" w:rsidRDefault="001B55F1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0B85AEE5" w14:textId="77777777" w:rsidTr="002A4ED5">
        <w:sdt>
          <w:sdtPr>
            <w:id w:val="1692185716"/>
            <w:placeholder>
              <w:docPart w:val="828E537E918441D5BED6CA6C5475FB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1FB8FF1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sdt>
          <w:sdtPr>
            <w:id w:val="-803473809"/>
            <w:placeholder>
              <w:docPart w:val="34DB9456232A4365948456C84EEACB46"/>
            </w:placeholder>
            <w:showingPlcHdr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14:paraId="3ACDFD92" w14:textId="3D226F04" w:rsidR="002A4ED5" w:rsidRPr="002A4ED5" w:rsidRDefault="001B55F1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7B1644CC" w14:textId="77777777" w:rsidTr="002A4ED5">
        <w:sdt>
          <w:sdtPr>
            <w:id w:val="639315362"/>
            <w:placeholder>
              <w:docPart w:val="4FA8B7F7AAB54D5BADD3F25E61DCEF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2934D67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sdt>
          <w:sdtPr>
            <w:id w:val="-988167272"/>
            <w:placeholder>
              <w:docPart w:val="096CAA2A8CA2426CBFC537D9C31DB251"/>
            </w:placeholder>
            <w:showingPlcHdr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14:paraId="080D2377" w14:textId="7C94F910" w:rsidR="002A4ED5" w:rsidRPr="002A4ED5" w:rsidRDefault="001B55F1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7DDBEFA9" w14:textId="77777777" w:rsidTr="002A4ED5">
        <w:sdt>
          <w:sdtPr>
            <w:id w:val="1062217057"/>
            <w:placeholder>
              <w:docPart w:val="6B077351DD3E455695EDA00913F3BB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05A4BA2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sdt>
          <w:sdtPr>
            <w:id w:val="-1398819085"/>
            <w:placeholder>
              <w:docPart w:val="F14F1F227C384722865447DDD39A6D79"/>
            </w:placeholder>
            <w:showingPlcHdr/>
          </w:sdtPr>
          <w:sdtEndPr/>
          <w:sdtContent>
            <w:tc>
              <w:tcPr>
                <w:tcW w:w="427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31453B4" w14:textId="718B5BC8" w:rsidR="002A4ED5" w:rsidRPr="002A4ED5" w:rsidRDefault="001B55F1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5892EA1B" w14:textId="77777777" w:rsidTr="002A4ED5">
        <w:sdt>
          <w:sdtPr>
            <w:id w:val="2001543155"/>
            <w:placeholder>
              <w:docPart w:val="6903DBCA118A43098D8EDB9322DEC5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9862D56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sdt>
          <w:sdtPr>
            <w:id w:val="-2062708475"/>
            <w:placeholder>
              <w:docPart w:val="A8CC90CF5FEC4259841956B347BAF4D4"/>
            </w:placeholder>
            <w:showingPlcHdr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14:paraId="2B8641B1" w14:textId="6CB3A83A" w:rsidR="002A4ED5" w:rsidRPr="002A4ED5" w:rsidRDefault="001B55F1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72C009A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664945DE" w14:textId="77777777" w:rsidTr="00582B1C">
        <w:tc>
          <w:tcPr>
            <w:tcW w:w="45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E1FD1EA" w14:textId="4DCC27F5" w:rsidR="002A4ED5" w:rsidRPr="002A648D" w:rsidRDefault="001C49D1" w:rsidP="002A648D">
            <w:pPr>
              <w:pStyle w:val="TableHeaders"/>
            </w:pPr>
            <w:r>
              <w:t>Item #</w:t>
            </w:r>
          </w:p>
        </w:tc>
        <w:sdt>
          <w:sdtPr>
            <w:id w:val="-734620487"/>
            <w:placeholder>
              <w:docPart w:val="D0484F59C9C941468413D2458CE686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5C4B9CC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5C21E72D5D69406182DFCAFCA76F5D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718C55E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C7908320007947A4AE98EF2DB061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C585D2C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032E27F6207F422A9CD05C1A38FFCE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4FB3966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CB7627657E8042F383030226DF4E6F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4D5E4C8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C2CC607E5DA44E1FB907B84E5649E8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CB6A79E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34025905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40A3DF3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F7671F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BCB6A82D70D745F1B8A397A11E171F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93BF3EB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2E4FC4F329764DE493D954E0862CED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C09482C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B22BCF8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EB828A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9FD1944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DBF03D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62AFCA7B" w14:textId="77777777" w:rsidTr="00AD1AD3">
        <w:sdt>
          <w:sdtPr>
            <w:rPr>
              <w:sz w:val="22"/>
              <w:szCs w:val="24"/>
            </w:rPr>
            <w:id w:val="476106508"/>
            <w:placeholder>
              <w:docPart w:val="DefaultPlaceholder_-1854013440"/>
            </w:placeholder>
          </w:sdtPr>
          <w:sdtContent>
            <w:sdt>
              <w:sdtPr>
                <w:rPr>
                  <w:sz w:val="22"/>
                  <w:szCs w:val="24"/>
                </w:rPr>
                <w:id w:val="251170020"/>
                <w:placeholder>
                  <w:docPart w:val="24F0B28A4DD7481592226CC7F8A4F155"/>
                </w:placeholder>
                <w:showingPlcHdr/>
              </w:sdtPr>
              <w:sdtContent>
                <w:tc>
                  <w:tcPr>
                    <w:tcW w:w="451" w:type="pct"/>
                    <w:tcBorders>
                      <w:top w:val="single" w:sz="12" w:space="0" w:color="auto"/>
                      <w:left w:val="single" w:sz="2" w:space="0" w:color="auto"/>
                      <w:bottom w:val="single" w:sz="4" w:space="0" w:color="auto"/>
                      <w:right w:val="single" w:sz="2" w:space="0" w:color="auto"/>
                    </w:tcBorders>
                  </w:tcPr>
                  <w:p w14:paraId="591DE477" w14:textId="3513344B" w:rsidR="002A4ED5" w:rsidRPr="001B55F1" w:rsidRDefault="005D2A81" w:rsidP="002A4ED5">
                    <w:pPr>
                      <w:rPr>
                        <w:sz w:val="22"/>
                        <w:szCs w:val="24"/>
                      </w:rPr>
                    </w:pPr>
                    <w:r w:rsidRPr="00350004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sdtContent>
        </w:sdt>
        <w:sdt>
          <w:sdtPr>
            <w:id w:val="-1823495748"/>
            <w:placeholder>
              <w:docPart w:val="ACEA1817236146D39BAD5776E22A7D95"/>
            </w:placeholder>
            <w:showingPlcHdr/>
          </w:sdtPr>
          <w:sdtContent>
            <w:tc>
              <w:tcPr>
                <w:tcW w:w="1459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AD2864A" w14:textId="7765516D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772275279"/>
            <w:placeholder>
              <w:docPart w:val="A4990A89F31D4798B200FC5B32F11852"/>
            </w:placeholder>
            <w:showingPlcHdr/>
          </w:sdtPr>
          <w:sdtContent>
            <w:tc>
              <w:tcPr>
                <w:tcW w:w="486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976B5A7" w14:textId="115A4BCA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170320499"/>
            <w:placeholder>
              <w:docPart w:val="3D25FBA9B3BA400C9674703F85F2B248"/>
            </w:placeholder>
            <w:showingPlcHdr/>
          </w:sdtPr>
          <w:sdtContent>
            <w:tc>
              <w:tcPr>
                <w:tcW w:w="591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A238961" w14:textId="5113AC3F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502779585"/>
            <w:placeholder>
              <w:docPart w:val="9EB3F68723514701BB5EE73046A2B622"/>
            </w:placeholder>
            <w:showingPlcHdr/>
          </w:sdtPr>
          <w:sdtContent>
            <w:tc>
              <w:tcPr>
                <w:tcW w:w="590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05A338A" w14:textId="0D173AE0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89203331"/>
            <w:placeholder>
              <w:docPart w:val="CEFC13C2EA764374AF6ACE590C9E06AF"/>
            </w:placeholder>
            <w:showingPlcHdr/>
          </w:sdtPr>
          <w:sdtContent>
            <w:tc>
              <w:tcPr>
                <w:tcW w:w="453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F782527" w14:textId="6D873DF7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76798774"/>
            <w:placeholder>
              <w:docPart w:val="CA27B189860943A99DAA16FE6580C4A4"/>
            </w:placeholder>
            <w:showingPlcHdr/>
          </w:sdtPr>
          <w:sdtContent>
            <w:tc>
              <w:tcPr>
                <w:tcW w:w="486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F3611DA" w14:textId="1B42317D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090157488"/>
            <w:placeholder>
              <w:docPart w:val="035947D9252D446E9BC174339A9AD1B8"/>
            </w:placeholder>
            <w:showingPlcHdr/>
          </w:sdtPr>
          <w:sdtContent>
            <w:tc>
              <w:tcPr>
                <w:tcW w:w="484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8579304" w14:textId="216A7315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0939FAEF" w14:textId="77777777" w:rsidTr="00AD1AD3">
        <w:sdt>
          <w:sdtPr>
            <w:id w:val="-1761674874"/>
            <w:placeholder>
              <w:docPart w:val="B13787802D7443F8B14F5E31FA24F391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F7BC36" w14:textId="78E40ABF" w:rsidR="002A4ED5" w:rsidRPr="002A4ED5" w:rsidRDefault="006C1ABC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565001167"/>
            <w:placeholder>
              <w:docPart w:val="A5134FF2642A4E929C27C548FD3DF75A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6FC09D5" w14:textId="62B37A9C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901704661"/>
            <w:placeholder>
              <w:docPart w:val="1A55283D9814448C801C6EF3D9397AAA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E11FC48" w14:textId="02CB7485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333275281"/>
            <w:placeholder>
              <w:docPart w:val="43B54D084DF84EFCB57994C000842798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3083011" w14:textId="7B61FF23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35480999"/>
            <w:placeholder>
              <w:docPart w:val="5FBCC602B3A54C6DAB274A01979AAAEC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C28FB2F" w14:textId="669B6330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61056693"/>
            <w:placeholder>
              <w:docPart w:val="64D95E576DC14BA29DE3F92E84E199E6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B38E90D" w14:textId="4557BE99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672098403"/>
            <w:placeholder>
              <w:docPart w:val="8108049377E54C9DB6F0498E19F8C329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15193A9" w14:textId="3AF2B66B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87251166"/>
            <w:placeholder>
              <w:docPart w:val="9F9D7CFBE5E44C22B4860A8E79953D40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19A584B" w14:textId="02462EC3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241180B1" w14:textId="77777777" w:rsidTr="00AD1AD3">
        <w:sdt>
          <w:sdtPr>
            <w:id w:val="-1598159106"/>
            <w:placeholder>
              <w:docPart w:val="0FBCEF137FB84293A20EE849F72A6A16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5C5EF5" w14:textId="450A6838" w:rsidR="002A4ED5" w:rsidRPr="002A4ED5" w:rsidRDefault="006C1ABC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742534321"/>
            <w:placeholder>
              <w:docPart w:val="AE769275B5B5461EA1571244DEB29B7E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2B39AB5" w14:textId="64519AB0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31533304"/>
            <w:placeholder>
              <w:docPart w:val="3DCAF36801434B99B0A39C4089A5BC21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F42EEB3" w14:textId="5746878D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56239245"/>
            <w:placeholder>
              <w:docPart w:val="9B74B78D88FB4C9C9CA6EA677C654564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5CC4290" w14:textId="07A145F7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854913338"/>
            <w:placeholder>
              <w:docPart w:val="53E29B44202F477593A07A75C9DB136B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82259C4" w14:textId="7BEE8A77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204713259"/>
            <w:placeholder>
              <w:docPart w:val="521B70F585D14A9088ADA188F4DD07EC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8DA8AAB" w14:textId="59EC3C1E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837528909"/>
            <w:placeholder>
              <w:docPart w:val="2140E67540204A25B02FFFA28AA484E6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306B37D" w14:textId="45E29DA3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971521042"/>
            <w:placeholder>
              <w:docPart w:val="8028EF770849480DA22FA6E1B1EE4601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320956E" w14:textId="6C0859DB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06B1DDAE" w14:textId="77777777" w:rsidTr="00AD1AD3">
        <w:sdt>
          <w:sdtPr>
            <w:id w:val="1228724530"/>
            <w:placeholder>
              <w:docPart w:val="C1D33CFAC039458FB0199524BBE55E36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E82D713" w14:textId="639C345F" w:rsidR="002A4ED5" w:rsidRPr="002A4ED5" w:rsidRDefault="006C1ABC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209180133"/>
            <w:placeholder>
              <w:docPart w:val="04AC696CC0C84C13A6B3DF5CEC42CFAB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81C667" w14:textId="191A1482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45275963"/>
            <w:placeholder>
              <w:docPart w:val="76376639CBD844869ABF987913A082B8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9A5105E" w14:textId="154AB6A3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481150713"/>
            <w:placeholder>
              <w:docPart w:val="C63B772E44A14BCDA59F0A0F55640D3E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C71D3C4" w14:textId="09D431EB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91420056"/>
            <w:placeholder>
              <w:docPart w:val="F819824F807C46ABA5655F0C07411BCC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5D5FC71" w14:textId="7D962AF6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849685089"/>
            <w:placeholder>
              <w:docPart w:val="3DC0B45F2D5A46128151DF38A7D332BD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D4246CD" w14:textId="0E930E5F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73209436"/>
            <w:placeholder>
              <w:docPart w:val="4E9CB02DCDFB4683A3D9D27BCA754CA1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2A318D1" w14:textId="533386A6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415593390"/>
            <w:placeholder>
              <w:docPart w:val="E2C61BAB38C74662A18FF8E26FAE4BBB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5FBC498" w14:textId="3EBB8646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6F161FD2" w14:textId="77777777" w:rsidTr="00AD1AD3">
        <w:sdt>
          <w:sdtPr>
            <w:id w:val="499784049"/>
            <w:placeholder>
              <w:docPart w:val="BBEA89CDB6A247368470E3B19C53127E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092033F" w14:textId="27BEE684" w:rsidR="002A4ED5" w:rsidRPr="002A4ED5" w:rsidRDefault="006C1ABC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37061978"/>
            <w:placeholder>
              <w:docPart w:val="B0FD1A01D0D34EFCB4BB8EAC2ED3F5BC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C937A14" w14:textId="6CB8E737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972751839"/>
            <w:placeholder>
              <w:docPart w:val="DefaultPlaceholder_-1854013440"/>
            </w:placeholder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sdt>
                <w:sdtPr>
                  <w:id w:val="387463482"/>
                  <w:placeholder>
                    <w:docPart w:val="E7BA10A436A74A3DA8833E00B1D00B4E"/>
                  </w:placeholder>
                  <w:showingPlcHdr/>
                </w:sdtPr>
                <w:sdtContent>
                  <w:p w14:paraId="30BF2436" w14:textId="547329F0" w:rsidR="002A4ED5" w:rsidRPr="002A4ED5" w:rsidRDefault="00A76984" w:rsidP="002A4ED5">
                    <w:r w:rsidRPr="00350004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sdtContent>
        </w:sdt>
        <w:sdt>
          <w:sdtPr>
            <w:id w:val="462628676"/>
            <w:placeholder>
              <w:docPart w:val="1A634ACDAA6B4224A76138A8B79846B9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FDD0861" w14:textId="59497194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546648958"/>
            <w:placeholder>
              <w:docPart w:val="8F96EF00E8994F36A4F5C9C6DCBFD1B2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D974622" w14:textId="60057308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757900515"/>
            <w:placeholder>
              <w:docPart w:val="0F0A6BB76AF540858CF47F1AFDCDD333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F6A5879" w14:textId="38361025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657030287"/>
            <w:placeholder>
              <w:docPart w:val="A28A9D0755BD4F1FB4AFF7E58562D95A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DD0F6CA" w14:textId="17370CA9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433406707"/>
            <w:placeholder>
              <w:docPart w:val="1A0462C0E4414A378015A565833CF534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498A59D" w14:textId="552AD0C2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7DD71B52" w14:textId="77777777" w:rsidTr="00AD1AD3">
        <w:sdt>
          <w:sdtPr>
            <w:id w:val="-72662108"/>
            <w:placeholder>
              <w:docPart w:val="1CFA2E7DCA7541AB9FF5774FF8B7ECC4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ECFA670" w14:textId="196FDD46" w:rsidR="002A4ED5" w:rsidRPr="002A4ED5" w:rsidRDefault="006C1ABC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77489780"/>
            <w:placeholder>
              <w:docPart w:val="A071D08BD586410590D342A36D77BD0B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F30E6F0" w14:textId="397F031A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55755314"/>
            <w:placeholder>
              <w:docPart w:val="DA611B0A5D7A49668C5113D8DD20B5A1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2184D45" w14:textId="73DA38F7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59314751"/>
            <w:placeholder>
              <w:docPart w:val="F7EB3116113740359E4D8F7BC2142F9A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9591FDE" w14:textId="27098833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07424879"/>
            <w:placeholder>
              <w:docPart w:val="816D046747414F619AD7A009BE9EC374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B284C49" w14:textId="4D3B3F5B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902632116"/>
            <w:placeholder>
              <w:docPart w:val="4FF6050C29A64C14AACE137D3CCC1FBB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4034EAF" w14:textId="2C219BF1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596915279"/>
            <w:placeholder>
              <w:docPart w:val="A59C9C768A534C4ABE28183C12D8F9C0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DEE51F6" w14:textId="08B32D04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25579863"/>
            <w:placeholder>
              <w:docPart w:val="F6AEA450DDCE46C3B7E1E561B414314C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ACB21A9" w14:textId="22539CF8" w:rsidR="002A4ED5" w:rsidRPr="002A4ED5" w:rsidRDefault="00A76984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3D76AB79" w14:textId="77777777" w:rsidTr="00AD1AD3">
        <w:sdt>
          <w:sdtPr>
            <w:id w:val="-1632239499"/>
            <w:placeholder>
              <w:docPart w:val="A21348DB3F1E42D39BFDBE5076731CE6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0400B34" w14:textId="6C67D580" w:rsidR="002A4ED5" w:rsidRPr="002A4ED5" w:rsidRDefault="006C1ABC" w:rsidP="002A4ED5">
                <w:r w:rsidRPr="00350004">
                  <w:rPr>
                    <w:rStyle w:val="PlaceholderText"/>
                  </w:rPr>
                  <w:t xml:space="preserve">Click or tap </w:t>
                </w:r>
                <w:r w:rsidRPr="00350004">
                  <w:rPr>
                    <w:rStyle w:val="PlaceholderText"/>
                  </w:rPr>
                  <w:lastRenderedPageBreak/>
                  <w:t>here to enter text.</w:t>
                </w:r>
              </w:p>
            </w:tc>
          </w:sdtContent>
        </w:sdt>
        <w:sdt>
          <w:sdtPr>
            <w:id w:val="1476253544"/>
            <w:placeholder>
              <w:docPart w:val="61C41057B73440B18A66A9BA588C0421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3FAB1D0" w14:textId="0EADA1EE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850612004"/>
            <w:placeholder>
              <w:docPart w:val="0D955296C4F24AFCA1F398A1DDE9E37F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384764A" w14:textId="2D8F0403" w:rsidR="002A4ED5" w:rsidRPr="002A4ED5" w:rsidRDefault="00A76984" w:rsidP="002A4ED5">
                <w:r w:rsidRPr="00350004">
                  <w:rPr>
                    <w:rStyle w:val="PlaceholderText"/>
                  </w:rPr>
                  <w:t xml:space="preserve">Click or tap </w:t>
                </w:r>
                <w:r w:rsidRPr="00350004">
                  <w:rPr>
                    <w:rStyle w:val="PlaceholderText"/>
                  </w:rPr>
                  <w:lastRenderedPageBreak/>
                  <w:t>here to enter text.</w:t>
                </w:r>
              </w:p>
            </w:tc>
          </w:sdtContent>
        </w:sdt>
        <w:sdt>
          <w:sdtPr>
            <w:id w:val="811062395"/>
            <w:placeholder>
              <w:docPart w:val="47AF4DEFC8424349BB897DF6DA0B028F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BBAED4B" w14:textId="7087764A" w:rsidR="002A4ED5" w:rsidRPr="002A4ED5" w:rsidRDefault="00A76984" w:rsidP="002A4ED5">
                <w:r w:rsidRPr="00350004">
                  <w:rPr>
                    <w:rStyle w:val="PlaceholderText"/>
                  </w:rPr>
                  <w:t xml:space="preserve">Click or tap here to </w:t>
                </w:r>
                <w:r w:rsidRPr="00350004">
                  <w:rPr>
                    <w:rStyle w:val="PlaceholderText"/>
                  </w:rPr>
                  <w:lastRenderedPageBreak/>
                  <w:t>enter text.</w:t>
                </w:r>
              </w:p>
            </w:tc>
          </w:sdtContent>
        </w:sdt>
        <w:sdt>
          <w:sdtPr>
            <w:id w:val="-161470961"/>
            <w:placeholder>
              <w:docPart w:val="9886B9F9E7A84A089E6CEE5235FC13DB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D2E2C31" w14:textId="7B6E8152" w:rsidR="002A4ED5" w:rsidRPr="002A4ED5" w:rsidRDefault="00A76984" w:rsidP="002A4ED5">
                <w:r w:rsidRPr="00350004">
                  <w:rPr>
                    <w:rStyle w:val="PlaceholderText"/>
                  </w:rPr>
                  <w:t xml:space="preserve">Click or tap here to </w:t>
                </w:r>
                <w:r w:rsidRPr="00350004">
                  <w:rPr>
                    <w:rStyle w:val="PlaceholderText"/>
                  </w:rPr>
                  <w:lastRenderedPageBreak/>
                  <w:t>enter text.</w:t>
                </w:r>
              </w:p>
            </w:tc>
          </w:sdtContent>
        </w:sdt>
        <w:sdt>
          <w:sdtPr>
            <w:id w:val="-604115547"/>
            <w:placeholder>
              <w:docPart w:val="CD7DEB36B1F94C82954A65F5F815728A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F621464" w14:textId="20A24B41" w:rsidR="002A4ED5" w:rsidRPr="002A4ED5" w:rsidRDefault="00A76984" w:rsidP="002A4ED5">
                <w:r w:rsidRPr="00350004">
                  <w:rPr>
                    <w:rStyle w:val="PlaceholderText"/>
                  </w:rPr>
                  <w:t xml:space="preserve">Click or tap </w:t>
                </w:r>
                <w:r w:rsidRPr="00350004">
                  <w:rPr>
                    <w:rStyle w:val="PlaceholderText"/>
                  </w:rPr>
                  <w:lastRenderedPageBreak/>
                  <w:t>here to enter text.</w:t>
                </w:r>
              </w:p>
            </w:tc>
          </w:sdtContent>
        </w:sdt>
        <w:sdt>
          <w:sdtPr>
            <w:id w:val="652345594"/>
            <w:placeholder>
              <w:docPart w:val="4B55247A7DE9469BBEAEBE301D8A2DCB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0B509D6" w14:textId="65E0594B" w:rsidR="002A4ED5" w:rsidRPr="002A4ED5" w:rsidRDefault="00A76984" w:rsidP="002A4ED5">
                <w:r w:rsidRPr="00350004">
                  <w:rPr>
                    <w:rStyle w:val="PlaceholderText"/>
                  </w:rPr>
                  <w:t xml:space="preserve">Click or tap </w:t>
                </w:r>
                <w:r w:rsidRPr="00350004">
                  <w:rPr>
                    <w:rStyle w:val="PlaceholderText"/>
                  </w:rPr>
                  <w:lastRenderedPageBreak/>
                  <w:t>here to enter text.</w:t>
                </w:r>
              </w:p>
            </w:tc>
          </w:sdtContent>
        </w:sdt>
        <w:sdt>
          <w:sdtPr>
            <w:id w:val="-458027905"/>
            <w:placeholder>
              <w:docPart w:val="01310196BDFF46D68257FCB7929FCF7B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C47117D" w14:textId="5949BB17" w:rsidR="002A4ED5" w:rsidRPr="002A4ED5" w:rsidRDefault="00A76984" w:rsidP="002A4ED5">
                <w:r w:rsidRPr="00350004">
                  <w:rPr>
                    <w:rStyle w:val="PlaceholderText"/>
                  </w:rPr>
                  <w:t xml:space="preserve">Click or tap </w:t>
                </w:r>
                <w:r w:rsidRPr="00350004">
                  <w:rPr>
                    <w:rStyle w:val="PlaceholderText"/>
                  </w:rPr>
                  <w:lastRenderedPageBreak/>
                  <w:t>here to enter text.</w:t>
                </w:r>
              </w:p>
            </w:tc>
          </w:sdtContent>
        </w:sdt>
      </w:tr>
      <w:tr w:rsidR="002A4ED5" w:rsidRPr="002A4ED5" w14:paraId="5993A978" w14:textId="77777777" w:rsidTr="00AD1AD3">
        <w:sdt>
          <w:sdtPr>
            <w:id w:val="-1786264851"/>
            <w:placeholder>
              <w:docPart w:val="99F8D6EAD33F4FD19108341FF55F15F0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9D0A3E" w14:textId="3742CFA9" w:rsidR="002A4ED5" w:rsidRPr="002A4ED5" w:rsidRDefault="006C1ABC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628937857"/>
            <w:placeholder>
              <w:docPart w:val="6BD3B327A4994FE583D75B9342491AED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F9E925C" w14:textId="00A10BE7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45865110"/>
            <w:placeholder>
              <w:docPart w:val="9DB0F0066DA94F1B99287074F962B089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161C937" w14:textId="6A951759" w:rsidR="002A4ED5" w:rsidRPr="002A4ED5" w:rsidRDefault="002E5312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06291044"/>
            <w:placeholder>
              <w:docPart w:val="88DA43868EAE4AD689C67F1D60786963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70E4C7" w14:textId="3AFE30D0" w:rsidR="002A4ED5" w:rsidRPr="002A4ED5" w:rsidRDefault="002E5312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603339399"/>
            <w:placeholder>
              <w:docPart w:val="DefaultPlaceholder_-1854013440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90556B3" w14:textId="67D0779D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54388921"/>
            <w:placeholder>
              <w:docPart w:val="DefaultPlaceholder_-1854013440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CDBDD0A" w14:textId="3432BBA8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682363338"/>
            <w:placeholder>
              <w:docPart w:val="DefaultPlaceholder_-1854013440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9BBC038" w14:textId="7B494524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6691538"/>
            <w:placeholder>
              <w:docPart w:val="DefaultPlaceholder_-1854013440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2C9FA49" w14:textId="4CC14C1B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54A357C6" w14:textId="77777777" w:rsidTr="00AD1AD3">
        <w:sdt>
          <w:sdtPr>
            <w:id w:val="891540093"/>
            <w:placeholder>
              <w:docPart w:val="6F81982214F84BBAABC798653DDACC10"/>
            </w:placeholder>
            <w:showingPlcHdr/>
          </w:sdtPr>
          <w:sdtContent>
            <w:tc>
              <w:tcPr>
                <w:tcW w:w="45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D95077" w14:textId="3CE86EFD" w:rsidR="002A4ED5" w:rsidRPr="002A4ED5" w:rsidRDefault="006C1ABC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516879692"/>
            <w:placeholder>
              <w:docPart w:val="C475107DF8DE488A9546AC18055E00B5"/>
            </w:placeholder>
            <w:showingPlcHdr/>
          </w:sdtPr>
          <w:sdtContent>
            <w:tc>
              <w:tcPr>
                <w:tcW w:w="145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BF09FF9" w14:textId="106BEA95" w:rsidR="002A4ED5" w:rsidRPr="002A4ED5" w:rsidRDefault="008101F7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723049510"/>
            <w:placeholder>
              <w:docPart w:val="DefaultPlaceholder_-1854013440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935FCE1" w14:textId="2F0A4597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31813260"/>
            <w:placeholder>
              <w:docPart w:val="DefaultPlaceholder_-1854013440"/>
            </w:placeholder>
            <w:showingPlcHdr/>
          </w:sdtPr>
          <w:sdtContent>
            <w:tc>
              <w:tcPr>
                <w:tcW w:w="5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7333376" w14:textId="33359049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795756178"/>
            <w:placeholder>
              <w:docPart w:val="DefaultPlaceholder_-1854013440"/>
            </w:placeholder>
            <w:showingPlcHdr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249E2AC" w14:textId="018EED43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86116431"/>
            <w:placeholder>
              <w:docPart w:val="DefaultPlaceholder_-1854013440"/>
            </w:placeholder>
            <w:showingPlcHdr/>
          </w:sdtPr>
          <w:sdtContent>
            <w:tc>
              <w:tcPr>
                <w:tcW w:w="45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789D226" w14:textId="02EAC276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23935933"/>
            <w:placeholder>
              <w:docPart w:val="DefaultPlaceholder_-1854013440"/>
            </w:placeholder>
            <w:showingPlcHdr/>
          </w:sdtPr>
          <w:sdtContent>
            <w:tc>
              <w:tcPr>
                <w:tcW w:w="48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D4FEAB2" w14:textId="491DA19C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802414281"/>
            <w:placeholder>
              <w:docPart w:val="DefaultPlaceholder_-1854013440"/>
            </w:placeholder>
            <w:showingPlcHdr/>
          </w:sdtPr>
          <w:sdtContent>
            <w:tc>
              <w:tcPr>
                <w:tcW w:w="48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DEBA845" w14:textId="4C334B6C" w:rsidR="002A4ED5" w:rsidRPr="002A4ED5" w:rsidRDefault="007F17A6" w:rsidP="002A4ED5">
                <w:r w:rsidRPr="0035000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14:paraId="01ACD7A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6B38C0" w14:textId="5CED4C01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6CCDD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22159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2085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26889C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53997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327CE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EECFF6" w14:textId="77777777" w:rsidR="002A4ED5" w:rsidRPr="002A4ED5" w:rsidRDefault="002A4ED5" w:rsidP="002A4ED5"/>
        </w:tc>
      </w:tr>
      <w:tr w:rsidR="002A4ED5" w:rsidRPr="002A4ED5" w14:paraId="2BD45018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5ED8E4FF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41D5FC9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49489B5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017CABC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26D5DFB6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75F3FF5D" w14:textId="77777777" w:rsidR="002A4ED5" w:rsidRPr="002A4ED5" w:rsidRDefault="002A4ED5" w:rsidP="002A4ED5"/>
        </w:tc>
        <w:sdt>
          <w:sdtPr>
            <w:id w:val="2064670704"/>
            <w:placeholder>
              <w:docPart w:val="E40104E8DF5F471DBF6B3762AC02D27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988B9C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7330A26E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0B11858F" w14:textId="77777777" w:rsidR="00806FF3" w:rsidRPr="00562601" w:rsidRDefault="00806FF3" w:rsidP="002A648D"/>
    <w:p w14:paraId="5DFE1A57" w14:textId="77777777" w:rsidR="006C1ABC" w:rsidRPr="00562601" w:rsidRDefault="006C1ABC"/>
    <w:sectPr w:rsidR="006C1ABC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5FE63" w14:textId="77777777" w:rsidR="001C49D1" w:rsidRDefault="001C49D1" w:rsidP="00650259">
      <w:pPr>
        <w:spacing w:line="240" w:lineRule="auto"/>
      </w:pPr>
      <w:r>
        <w:separator/>
      </w:r>
    </w:p>
  </w:endnote>
  <w:endnote w:type="continuationSeparator" w:id="0">
    <w:p w14:paraId="2D717046" w14:textId="77777777" w:rsidR="001C49D1" w:rsidRDefault="001C49D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5431B0-1D4D-48BB-8B03-BBBC3E2D629E}"/>
    <w:embedBold r:id="rId2" w:fontKey="{9FD594F0-DF8A-4117-AAF4-86D838FBD487}"/>
    <w:embedItalic r:id="rId3" w:fontKey="{B119C306-FBBE-422B-A146-8C196DE65D62}"/>
    <w:embedBoldItalic r:id="rId4" w:fontKey="{B42AF525-7C4B-454C-963D-52F4BD5F6E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B702A22-1661-406F-8646-85182AE0911A}"/>
    <w:embedBold r:id="rId6" w:fontKey="{40B2BFBC-3ACC-4EF0-8AE2-BC87112D4738}"/>
    <w:embedItalic r:id="rId7" w:fontKey="{9657181D-8F01-4C6B-9272-D5C0B4FFDB9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1CA0C03-A0B3-4ACE-82B5-2C1E950D12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04D65CB-27C8-46D2-9835-D18FED76584E}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  <w:embedBoldItalic r:id="rId10" w:fontKey="{6CFC7ECF-DAED-4BB4-8353-ABDE7C03F437}"/>
  </w:font>
  <w:font w:name="ADLaM Display">
    <w:charset w:val="00"/>
    <w:family w:val="auto"/>
    <w:pitch w:val="variable"/>
    <w:sig w:usb0="8000206F" w:usb1="4200004A" w:usb2="00000000" w:usb3="00000000" w:csb0="00000001" w:csb1="00000000"/>
    <w:embedItalic r:id="rId11" w:fontKey="{922AA947-DD3F-4F1F-BDF9-38236699D8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500" w:type="pct"/>
      <w:tblLook w:val="04A0" w:firstRow="1" w:lastRow="0" w:firstColumn="1" w:lastColumn="0" w:noHBand="0" w:noVBand="1"/>
    </w:tblPr>
    <w:tblGrid>
      <w:gridCol w:w="6480"/>
    </w:tblGrid>
    <w:tr w:rsidR="008F0CFE" w:rsidRPr="00562601" w14:paraId="09941158" w14:textId="77777777" w:rsidTr="008F0CFE">
      <w:trPr>
        <w:trHeight w:val="55"/>
      </w:trPr>
      <w:sdt>
        <w:sdtPr>
          <w:rPr>
            <w:sz w:val="18"/>
            <w:szCs w:val="24"/>
          </w:rPr>
          <w:id w:val="-1611508025"/>
          <w:placeholder>
            <w:docPart w:val="7037A1272BB64FC3899E7B8410CF92C0"/>
          </w:placeholder>
          <w:showingPlcHdr/>
          <w:comboBox>
            <w:listItem w:value="Choose an item."/>
          </w:comboBox>
        </w:sdtPr>
        <w:sdtEndPr/>
        <w:sdtContent>
          <w:tc>
            <w:tcPr>
              <w:tcW w:w="5000" w:type="pct"/>
              <w:vAlign w:val="center"/>
            </w:tcPr>
            <w:p w14:paraId="75639D3D" w14:textId="776CCBC7" w:rsidR="008F0CFE" w:rsidRPr="00562601" w:rsidRDefault="007F17A6" w:rsidP="00562601">
              <w:pPr>
                <w:tabs>
                  <w:tab w:val="center" w:pos="4680"/>
                  <w:tab w:val="right" w:pos="9810"/>
                </w:tabs>
                <w:spacing w:before="0" w:line="240" w:lineRule="auto"/>
                <w:jc w:val="right"/>
                <w:rPr>
                  <w:sz w:val="18"/>
                  <w:szCs w:val="24"/>
                </w:rPr>
              </w:pPr>
              <w:r w:rsidRPr="00350004">
                <w:rPr>
                  <w:rStyle w:val="PlaceholderText"/>
                </w:rPr>
                <w:t>Choose an item.</w:t>
              </w:r>
            </w:p>
          </w:tc>
        </w:sdtContent>
      </w:sdt>
    </w:tr>
  </w:tbl>
  <w:p w14:paraId="106A0AE7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92DC7" w14:textId="77777777" w:rsidR="001C49D1" w:rsidRDefault="001C49D1" w:rsidP="00650259">
      <w:pPr>
        <w:spacing w:line="240" w:lineRule="auto"/>
      </w:pPr>
      <w:r>
        <w:separator/>
      </w:r>
    </w:p>
  </w:footnote>
  <w:footnote w:type="continuationSeparator" w:id="0">
    <w:p w14:paraId="3FA91534" w14:textId="77777777" w:rsidR="001C49D1" w:rsidRDefault="001C49D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6BDED78A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3AD7CBC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6FF6ED2" wp14:editId="404B5876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19713CA" w14:textId="652A64D6" w:rsidR="00562601" w:rsidRPr="001C49D1" w:rsidRDefault="001C49D1" w:rsidP="002B69B4">
          <w:pPr>
            <w:pStyle w:val="Header"/>
            <w:rPr>
              <w:rFonts w:ascii="Eras Bold ITC" w:hAnsi="Eras Bold ITC" w:cs="ADLaM Display"/>
              <w:i/>
              <w:iCs/>
            </w:rPr>
          </w:pPr>
          <w:r w:rsidRPr="001C49D1">
            <w:rPr>
              <w:rFonts w:ascii="Eras Bold ITC" w:hAnsi="Eras Bold ITC" w:cs="ADLaM Display"/>
              <w:i/>
              <w:iCs/>
            </w:rPr>
            <w:t>Iowa Phenom</w:t>
          </w:r>
          <w:r w:rsidR="008F0CFE">
            <w:rPr>
              <w:rFonts w:ascii="Eras Bold ITC" w:hAnsi="Eras Bold ITC" w:cs="ADLaM Display"/>
              <w:i/>
              <w:iCs/>
            </w:rPr>
            <w:t xml:space="preserve"> </w:t>
          </w:r>
          <w:r w:rsidRPr="001C49D1">
            <w:rPr>
              <w:rFonts w:ascii="Eras Bold ITC" w:hAnsi="Eras Bold ITC" w:cs="ADLaM Display"/>
              <w:i/>
              <w:iCs/>
            </w:rPr>
            <w:t>Order Form</w:t>
          </w:r>
        </w:p>
      </w:tc>
    </w:tr>
  </w:tbl>
  <w:p w14:paraId="5EFFBAF3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97458281">
    <w:abstractNumId w:val="11"/>
  </w:num>
  <w:num w:numId="2" w16cid:durableId="1402175350">
    <w:abstractNumId w:val="7"/>
  </w:num>
  <w:num w:numId="3" w16cid:durableId="1374422935">
    <w:abstractNumId w:val="15"/>
  </w:num>
  <w:num w:numId="4" w16cid:durableId="1203054274">
    <w:abstractNumId w:val="12"/>
  </w:num>
  <w:num w:numId="5" w16cid:durableId="228884075">
    <w:abstractNumId w:val="13"/>
  </w:num>
  <w:num w:numId="6" w16cid:durableId="1053504184">
    <w:abstractNumId w:val="19"/>
  </w:num>
  <w:num w:numId="7" w16cid:durableId="230622547">
    <w:abstractNumId w:val="6"/>
  </w:num>
  <w:num w:numId="8" w16cid:durableId="493033249">
    <w:abstractNumId w:val="10"/>
  </w:num>
  <w:num w:numId="9" w16cid:durableId="464087635">
    <w:abstractNumId w:val="17"/>
  </w:num>
  <w:num w:numId="10" w16cid:durableId="1886257675">
    <w:abstractNumId w:val="1"/>
  </w:num>
  <w:num w:numId="11" w16cid:durableId="1615018661">
    <w:abstractNumId w:val="5"/>
  </w:num>
  <w:num w:numId="12" w16cid:durableId="1931426496">
    <w:abstractNumId w:val="0"/>
  </w:num>
  <w:num w:numId="13" w16cid:durableId="153762966">
    <w:abstractNumId w:val="2"/>
  </w:num>
  <w:num w:numId="14" w16cid:durableId="2067604488">
    <w:abstractNumId w:val="9"/>
  </w:num>
  <w:num w:numId="15" w16cid:durableId="1026757137">
    <w:abstractNumId w:val="8"/>
  </w:num>
  <w:num w:numId="16" w16cid:durableId="1725061292">
    <w:abstractNumId w:val="16"/>
  </w:num>
  <w:num w:numId="17" w16cid:durableId="1651862879">
    <w:abstractNumId w:val="3"/>
  </w:num>
  <w:num w:numId="18" w16cid:durableId="1856116525">
    <w:abstractNumId w:val="21"/>
  </w:num>
  <w:num w:numId="19" w16cid:durableId="1899197665">
    <w:abstractNumId w:val="18"/>
  </w:num>
  <w:num w:numId="20" w16cid:durableId="2071923680">
    <w:abstractNumId w:val="14"/>
  </w:num>
  <w:num w:numId="21" w16cid:durableId="348483078">
    <w:abstractNumId w:val="20"/>
  </w:num>
  <w:num w:numId="22" w16cid:durableId="199853294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38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D1"/>
    <w:rsid w:val="00003B30"/>
    <w:rsid w:val="00045CA6"/>
    <w:rsid w:val="00052382"/>
    <w:rsid w:val="0006568A"/>
    <w:rsid w:val="00076F0F"/>
    <w:rsid w:val="00084253"/>
    <w:rsid w:val="000D1F49"/>
    <w:rsid w:val="000E21DA"/>
    <w:rsid w:val="000F5C88"/>
    <w:rsid w:val="001727CA"/>
    <w:rsid w:val="001B55F1"/>
    <w:rsid w:val="001C49D1"/>
    <w:rsid w:val="001E4E2C"/>
    <w:rsid w:val="00261C01"/>
    <w:rsid w:val="002A4ED5"/>
    <w:rsid w:val="002A648D"/>
    <w:rsid w:val="002B69B4"/>
    <w:rsid w:val="002C56E6"/>
    <w:rsid w:val="002D3A9F"/>
    <w:rsid w:val="002E5312"/>
    <w:rsid w:val="00304E58"/>
    <w:rsid w:val="00354B3D"/>
    <w:rsid w:val="00361E11"/>
    <w:rsid w:val="0039760F"/>
    <w:rsid w:val="003B1CA6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D2A81"/>
    <w:rsid w:val="005F2035"/>
    <w:rsid w:val="005F7990"/>
    <w:rsid w:val="00607583"/>
    <w:rsid w:val="006250A2"/>
    <w:rsid w:val="0063739C"/>
    <w:rsid w:val="00641698"/>
    <w:rsid w:val="00650259"/>
    <w:rsid w:val="006C1ABC"/>
    <w:rsid w:val="006C6A7C"/>
    <w:rsid w:val="00770F25"/>
    <w:rsid w:val="00787DD4"/>
    <w:rsid w:val="007A35A8"/>
    <w:rsid w:val="007B0A85"/>
    <w:rsid w:val="007C6A52"/>
    <w:rsid w:val="007D4CA5"/>
    <w:rsid w:val="007F17A6"/>
    <w:rsid w:val="00806FF3"/>
    <w:rsid w:val="008101F7"/>
    <w:rsid w:val="0082043E"/>
    <w:rsid w:val="008E203A"/>
    <w:rsid w:val="008F0CFE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76984"/>
    <w:rsid w:val="00AC2926"/>
    <w:rsid w:val="00B04A50"/>
    <w:rsid w:val="00B160CA"/>
    <w:rsid w:val="00B426D4"/>
    <w:rsid w:val="00BD4753"/>
    <w:rsid w:val="00BD5CB1"/>
    <w:rsid w:val="00BE62EE"/>
    <w:rsid w:val="00C003BA"/>
    <w:rsid w:val="00C427EB"/>
    <w:rsid w:val="00C46878"/>
    <w:rsid w:val="00C81922"/>
    <w:rsid w:val="00CA7DEC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0AB0"/>
    <w:rsid w:val="00F01256"/>
    <w:rsid w:val="00F5418C"/>
    <w:rsid w:val="00F549BE"/>
    <w:rsid w:val="00F760B7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32F49"/>
  <w15:chartTrackingRefBased/>
  <w15:docId w15:val="{38B53A6C-E635-48B2-A98A-11F570603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ru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28E537E918441D5BED6CA6C5475F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BC2A3-49DC-4869-ADF6-514C8E14CE82}"/>
      </w:docPartPr>
      <w:docPartBody>
        <w:p w:rsidR="0092605E" w:rsidRDefault="00F8621A">
          <w:pPr>
            <w:pStyle w:val="828E537E918441D5BED6CA6C5475FBA9"/>
          </w:pPr>
          <w:r w:rsidRPr="002A4ED5">
            <w:t>Phone</w:t>
          </w:r>
        </w:p>
      </w:docPartBody>
    </w:docPart>
    <w:docPart>
      <w:docPartPr>
        <w:name w:val="4FA8B7F7AAB54D5BADD3F25E61DCE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C2932-F8C0-475E-991F-E1A04C55091B}"/>
      </w:docPartPr>
      <w:docPartBody>
        <w:p w:rsidR="0092605E" w:rsidRDefault="00F8621A">
          <w:pPr>
            <w:pStyle w:val="4FA8B7F7AAB54D5BADD3F25E61DCEF8B"/>
          </w:pPr>
          <w:r w:rsidRPr="002A4ED5">
            <w:t>Email</w:t>
          </w:r>
        </w:p>
      </w:docPartBody>
    </w:docPart>
    <w:docPart>
      <w:docPartPr>
        <w:name w:val="6B077351DD3E455695EDA00913F3B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6981-138B-44F5-B3BD-7857D82CE1B6}"/>
      </w:docPartPr>
      <w:docPartBody>
        <w:p w:rsidR="0092605E" w:rsidRDefault="00F8621A">
          <w:pPr>
            <w:pStyle w:val="6B077351DD3E455695EDA00913F3BB15"/>
          </w:pPr>
          <w:r w:rsidRPr="002A4ED5">
            <w:t>Address</w:t>
          </w:r>
        </w:p>
      </w:docPartBody>
    </w:docPart>
    <w:docPart>
      <w:docPartPr>
        <w:name w:val="6903DBCA118A43098D8EDB9322DEC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679FA-8E31-41CA-A467-FEDAA292A11D}"/>
      </w:docPartPr>
      <w:docPartBody>
        <w:p w:rsidR="0092605E" w:rsidRDefault="00F8621A">
          <w:pPr>
            <w:pStyle w:val="6903DBCA118A43098D8EDB9322DEC585"/>
          </w:pPr>
          <w:r w:rsidRPr="002A4ED5">
            <w:t>City/State/Zip</w:t>
          </w:r>
        </w:p>
      </w:docPartBody>
    </w:docPart>
    <w:docPart>
      <w:docPartPr>
        <w:name w:val="D0484F59C9C941468413D2458CE68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68E7F-6C86-4DB1-B364-660798B268B5}"/>
      </w:docPartPr>
      <w:docPartBody>
        <w:p w:rsidR="0092605E" w:rsidRDefault="00F8621A">
          <w:pPr>
            <w:pStyle w:val="D0484F59C9C941468413D2458CE686E3"/>
          </w:pPr>
          <w:r w:rsidRPr="002A4ED5">
            <w:t>Description</w:t>
          </w:r>
        </w:p>
      </w:docPartBody>
    </w:docPart>
    <w:docPart>
      <w:docPartPr>
        <w:name w:val="5C21E72D5D69406182DFCAFCA76F5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64932-5DBD-418F-9B42-62CF5867B099}"/>
      </w:docPartPr>
      <w:docPartBody>
        <w:p w:rsidR="0092605E" w:rsidRDefault="00F8621A">
          <w:pPr>
            <w:pStyle w:val="5C21E72D5D69406182DFCAFCA76F5DE4"/>
          </w:pPr>
          <w:r w:rsidRPr="002A4ED5">
            <w:t>Size</w:t>
          </w:r>
        </w:p>
      </w:docPartBody>
    </w:docPart>
    <w:docPart>
      <w:docPartPr>
        <w:name w:val="C7908320007947A4AE98EF2DB061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E8BAF-9648-4A9C-8250-45C35E9A87AA}"/>
      </w:docPartPr>
      <w:docPartBody>
        <w:p w:rsidR="0092605E" w:rsidRDefault="00F8621A">
          <w:pPr>
            <w:pStyle w:val="C7908320007947A4AE98EF2DB061AA93"/>
          </w:pPr>
          <w:r w:rsidRPr="002A4ED5">
            <w:t>Color</w:t>
          </w:r>
        </w:p>
      </w:docPartBody>
    </w:docPart>
    <w:docPart>
      <w:docPartPr>
        <w:name w:val="032E27F6207F422A9CD05C1A38FFC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7E240-7547-4135-B106-55874170B8AE}"/>
      </w:docPartPr>
      <w:docPartBody>
        <w:p w:rsidR="0092605E" w:rsidRDefault="00F8621A">
          <w:pPr>
            <w:pStyle w:val="032E27F6207F422A9CD05C1A38FFCE77"/>
          </w:pPr>
          <w:r w:rsidRPr="002A4ED5">
            <w:t>Quantity</w:t>
          </w:r>
        </w:p>
      </w:docPartBody>
    </w:docPart>
    <w:docPart>
      <w:docPartPr>
        <w:name w:val="CB7627657E8042F383030226DF4E6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1851C-1DB2-42FE-86AE-9036BBBE1B6D}"/>
      </w:docPartPr>
      <w:docPartBody>
        <w:p w:rsidR="0092605E" w:rsidRDefault="00F8621A">
          <w:pPr>
            <w:pStyle w:val="CB7627657E8042F383030226DF4E6F38"/>
          </w:pPr>
          <w:r w:rsidRPr="002A4ED5">
            <w:t>Unit Price</w:t>
          </w:r>
        </w:p>
      </w:docPartBody>
    </w:docPart>
    <w:docPart>
      <w:docPartPr>
        <w:name w:val="C2CC607E5DA44E1FB907B84E5649E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6879F-E84F-4499-A507-AD3206CEF8F4}"/>
      </w:docPartPr>
      <w:docPartBody>
        <w:p w:rsidR="0092605E" w:rsidRDefault="00F8621A">
          <w:pPr>
            <w:pStyle w:val="C2CC607E5DA44E1FB907B84E5649E854"/>
          </w:pPr>
          <w:r w:rsidRPr="002A4ED5">
            <w:t>Amount</w:t>
          </w:r>
        </w:p>
      </w:docPartBody>
    </w:docPart>
    <w:docPart>
      <w:docPartPr>
        <w:name w:val="BCB6A82D70D745F1B8A397A11E171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B3D3B-B418-423B-98FC-8E0C7422717A}"/>
      </w:docPartPr>
      <w:docPartBody>
        <w:p w:rsidR="0092605E" w:rsidRDefault="00F8621A">
          <w:pPr>
            <w:pStyle w:val="BCB6A82D70D745F1B8A397A11E171F11"/>
          </w:pPr>
          <w:r w:rsidRPr="002A648D">
            <w:t>Adult/Youth</w:t>
          </w:r>
        </w:p>
      </w:docPartBody>
    </w:docPart>
    <w:docPart>
      <w:docPartPr>
        <w:name w:val="2E4FC4F329764DE493D954E0862CE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CE506-62BF-4256-B0A0-3AB218C8BC9B}"/>
      </w:docPartPr>
      <w:docPartBody>
        <w:p w:rsidR="0092605E" w:rsidRDefault="00F8621A">
          <w:pPr>
            <w:pStyle w:val="2E4FC4F329764DE493D954E0862CEDA8"/>
          </w:pPr>
          <w:r w:rsidRPr="002A4ED5">
            <w:t>XS/S/M/L/XL/XXL</w:t>
          </w:r>
        </w:p>
      </w:docPartBody>
    </w:docPart>
    <w:docPart>
      <w:docPartPr>
        <w:name w:val="E40104E8DF5F471DBF6B3762AC02D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87AFB-5814-40DB-BD3F-13A023C62A44}"/>
      </w:docPartPr>
      <w:docPartBody>
        <w:p w:rsidR="0092605E" w:rsidRDefault="00F8621A">
          <w:pPr>
            <w:pStyle w:val="E40104E8DF5F471DBF6B3762AC02D27B"/>
          </w:pPr>
          <w:r w:rsidRPr="002A4ED5">
            <w:t>Total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37F3-FBAF-4839-9491-E0D40EDFC9C1}"/>
      </w:docPartPr>
      <w:docPartBody>
        <w:p w:rsidR="00C424AB" w:rsidRDefault="00C424AB"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37A1272BB64FC3899E7B8410CF9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583EF-0A37-4A8E-A275-9C06DABAA56B}"/>
      </w:docPartPr>
      <w:docPartBody>
        <w:p w:rsidR="00C424AB" w:rsidRDefault="00F8621A" w:rsidP="00F8621A">
          <w:pPr>
            <w:pStyle w:val="7037A1272BB64FC3899E7B8410CF92C02"/>
          </w:pPr>
          <w:r w:rsidRPr="00350004">
            <w:rPr>
              <w:rStyle w:val="PlaceholderText"/>
            </w:rPr>
            <w:t>Choose an item.</w:t>
          </w:r>
        </w:p>
      </w:docPartBody>
    </w:docPart>
    <w:docPart>
      <w:docPartPr>
        <w:name w:val="94D801D9D0004F21A7902150E47EF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7F6A1-FD0D-4BF3-9120-03A9A31375E1}"/>
      </w:docPartPr>
      <w:docPartBody>
        <w:p w:rsidR="00F8621A" w:rsidRDefault="00F8621A" w:rsidP="00F8621A">
          <w:pPr>
            <w:pStyle w:val="94D801D9D0004F21A7902150E47EFE25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DB9456232A4365948456C84EEAC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58B1C-B132-4AE7-8B55-67C03A3A5C03}"/>
      </w:docPartPr>
      <w:docPartBody>
        <w:p w:rsidR="00F8621A" w:rsidRDefault="00F8621A" w:rsidP="00F8621A">
          <w:pPr>
            <w:pStyle w:val="34DB9456232A4365948456C84EEACB46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6CAA2A8CA2426CBFC537D9C31DB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68109-39FA-4729-B93F-CB0A23700D2A}"/>
      </w:docPartPr>
      <w:docPartBody>
        <w:p w:rsidR="00F8621A" w:rsidRDefault="00F8621A" w:rsidP="00F8621A">
          <w:pPr>
            <w:pStyle w:val="096CAA2A8CA2426CBFC537D9C31DB251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4F1F227C384722865447DDD39A6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96006-3BDE-4700-8AEF-28E3A50F82DF}"/>
      </w:docPartPr>
      <w:docPartBody>
        <w:p w:rsidR="00F8621A" w:rsidRDefault="00F8621A" w:rsidP="00F8621A">
          <w:pPr>
            <w:pStyle w:val="F14F1F227C384722865447DDD39A6D79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CC90CF5FEC4259841956B347BAF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3551D-A80C-4400-A5F0-CD651AED903F}"/>
      </w:docPartPr>
      <w:docPartBody>
        <w:p w:rsidR="00F8621A" w:rsidRDefault="00F8621A" w:rsidP="00F8621A">
          <w:pPr>
            <w:pStyle w:val="A8CC90CF5FEC4259841956B347BAF4D4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F0B28A4DD7481592226CC7F8A4F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1A690-E460-444F-B583-119A3C25BC78}"/>
      </w:docPartPr>
      <w:docPartBody>
        <w:p w:rsidR="00F8621A" w:rsidRDefault="00F8621A" w:rsidP="00F8621A">
          <w:pPr>
            <w:pStyle w:val="24F0B28A4DD7481592226CC7F8A4F155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A1817236146D39BAD5776E22A7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89DE8-AC68-45FA-9C98-9095B85D3852}"/>
      </w:docPartPr>
      <w:docPartBody>
        <w:p w:rsidR="00F8621A" w:rsidRDefault="00F8621A" w:rsidP="00F8621A">
          <w:pPr>
            <w:pStyle w:val="ACEA1817236146D39BAD5776E22A7D95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990A89F31D4798B200FC5B32F11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D4948-4F80-4B57-83D5-EF9BBC1A4005}"/>
      </w:docPartPr>
      <w:docPartBody>
        <w:p w:rsidR="00F8621A" w:rsidRDefault="00F8621A" w:rsidP="00F8621A">
          <w:pPr>
            <w:pStyle w:val="A4990A89F31D4798B200FC5B32F11852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25FBA9B3BA400C9674703F85F2B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908E1-2361-482B-9B9C-ABFEA5E65956}"/>
      </w:docPartPr>
      <w:docPartBody>
        <w:p w:rsidR="00F8621A" w:rsidRDefault="00F8621A" w:rsidP="00F8621A">
          <w:pPr>
            <w:pStyle w:val="3D25FBA9B3BA400C9674703F85F2B248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B3F68723514701BB5EE73046A2B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FE2B4-9997-46FD-98FE-8C09746984F9}"/>
      </w:docPartPr>
      <w:docPartBody>
        <w:p w:rsidR="00F8621A" w:rsidRDefault="00F8621A" w:rsidP="00F8621A">
          <w:pPr>
            <w:pStyle w:val="9EB3F68723514701BB5EE73046A2B622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FC13C2EA764374AF6ACE590C9E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DC03-CE3E-4F19-BD55-975D81F5A97C}"/>
      </w:docPartPr>
      <w:docPartBody>
        <w:p w:rsidR="00F8621A" w:rsidRDefault="00F8621A" w:rsidP="00F8621A">
          <w:pPr>
            <w:pStyle w:val="CEFC13C2EA764374AF6ACE590C9E06AF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7B189860943A99DAA16FE6580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CC282-C9E3-4020-AC64-87F2B432F832}"/>
      </w:docPartPr>
      <w:docPartBody>
        <w:p w:rsidR="00F8621A" w:rsidRDefault="00F8621A" w:rsidP="00F8621A">
          <w:pPr>
            <w:pStyle w:val="CA27B189860943A99DAA16FE6580C4A4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5947D9252D446E9BC174339A9AD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63F61-9892-4CD5-9DAC-ECB93BD7BF25}"/>
      </w:docPartPr>
      <w:docPartBody>
        <w:p w:rsidR="00F8621A" w:rsidRDefault="00F8621A" w:rsidP="00F8621A">
          <w:pPr>
            <w:pStyle w:val="035947D9252D446E9BC174339A9AD1B8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3787802D7443F8B14F5E31FA24F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AB04D-F52B-417D-8251-AE465A441805}"/>
      </w:docPartPr>
      <w:docPartBody>
        <w:p w:rsidR="00F8621A" w:rsidRDefault="00F8621A" w:rsidP="00F8621A">
          <w:pPr>
            <w:pStyle w:val="B13787802D7443F8B14F5E31FA24F391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134FF2642A4E929C27C548FD3DF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B3D6-1F10-4C97-AB71-9B439CBC2ACF}"/>
      </w:docPartPr>
      <w:docPartBody>
        <w:p w:rsidR="00F8621A" w:rsidRDefault="00F8621A" w:rsidP="00F8621A">
          <w:pPr>
            <w:pStyle w:val="A5134FF2642A4E929C27C548FD3DF75A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5283D9814448C801C6EF3D9397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813BE-E46E-4A29-B90E-E3D4EF2F5079}"/>
      </w:docPartPr>
      <w:docPartBody>
        <w:p w:rsidR="00F8621A" w:rsidRDefault="00F8621A" w:rsidP="00F8621A">
          <w:pPr>
            <w:pStyle w:val="1A55283D9814448C801C6EF3D9397AAA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B54D084DF84EFCB57994C000842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8E8E9-96C9-443C-AC39-E64A22D6A5F6}"/>
      </w:docPartPr>
      <w:docPartBody>
        <w:p w:rsidR="00F8621A" w:rsidRDefault="00F8621A" w:rsidP="00F8621A">
          <w:pPr>
            <w:pStyle w:val="43B54D084DF84EFCB57994C000842798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BCC602B3A54C6DAB274A01979AA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6186C-45F2-4DB4-917D-FBA222AFCF0F}"/>
      </w:docPartPr>
      <w:docPartBody>
        <w:p w:rsidR="00F8621A" w:rsidRDefault="00F8621A" w:rsidP="00F8621A">
          <w:pPr>
            <w:pStyle w:val="5FBCC602B3A54C6DAB274A01979AAAEC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D95E576DC14BA29DE3F92E84E19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2FDEF-7AB5-4774-BC53-CEEC2A7C9525}"/>
      </w:docPartPr>
      <w:docPartBody>
        <w:p w:rsidR="00F8621A" w:rsidRDefault="00F8621A" w:rsidP="00F8621A">
          <w:pPr>
            <w:pStyle w:val="64D95E576DC14BA29DE3F92E84E199E6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8049377E54C9DB6F0498E19F8C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64843-6FBD-43FD-847F-1B87B38FBF5C}"/>
      </w:docPartPr>
      <w:docPartBody>
        <w:p w:rsidR="00F8621A" w:rsidRDefault="00F8621A" w:rsidP="00F8621A">
          <w:pPr>
            <w:pStyle w:val="8108049377E54C9DB6F0498E19F8C329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9D7CFBE5E44C22B4860A8E79953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4392E-1880-4976-A294-0A3499EC87A4}"/>
      </w:docPartPr>
      <w:docPartBody>
        <w:p w:rsidR="00F8621A" w:rsidRDefault="00F8621A" w:rsidP="00F8621A">
          <w:pPr>
            <w:pStyle w:val="9F9D7CFBE5E44C22B4860A8E79953D40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BCEF137FB84293A20EE849F72A6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D70A-0877-4C49-A830-28C101E1C8A2}"/>
      </w:docPartPr>
      <w:docPartBody>
        <w:p w:rsidR="00F8621A" w:rsidRDefault="00F8621A" w:rsidP="00F8621A">
          <w:pPr>
            <w:pStyle w:val="0FBCEF137FB84293A20EE849F72A6A16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769275B5B5461EA1571244DEB29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6BFF4-3DC9-4EB5-948F-DA9387443542}"/>
      </w:docPartPr>
      <w:docPartBody>
        <w:p w:rsidR="00F8621A" w:rsidRDefault="00F8621A" w:rsidP="00F8621A">
          <w:pPr>
            <w:pStyle w:val="AE769275B5B5461EA1571244DEB29B7E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AF36801434B99B0A39C4089A5B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AA12A-FE81-4A65-BBCB-D070730FA378}"/>
      </w:docPartPr>
      <w:docPartBody>
        <w:p w:rsidR="00F8621A" w:rsidRDefault="00F8621A" w:rsidP="00F8621A">
          <w:pPr>
            <w:pStyle w:val="3DCAF36801434B99B0A39C4089A5BC21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74B78D88FB4C9C9CA6EA677C654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478F3-7245-47A1-9C4E-43219CF1E217}"/>
      </w:docPartPr>
      <w:docPartBody>
        <w:p w:rsidR="00F8621A" w:rsidRDefault="00F8621A" w:rsidP="00F8621A">
          <w:pPr>
            <w:pStyle w:val="9B74B78D88FB4C9C9CA6EA677C654564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E29B44202F477593A07A75C9DB1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3687D-08E5-40F1-900B-6BE179E6F3E1}"/>
      </w:docPartPr>
      <w:docPartBody>
        <w:p w:rsidR="00F8621A" w:rsidRDefault="00F8621A" w:rsidP="00F8621A">
          <w:pPr>
            <w:pStyle w:val="53E29B44202F477593A07A75C9DB136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1B70F585D14A9088ADA188F4DD0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5A0F7-6152-4830-8066-6F358524CDEE}"/>
      </w:docPartPr>
      <w:docPartBody>
        <w:p w:rsidR="00F8621A" w:rsidRDefault="00F8621A" w:rsidP="00F8621A">
          <w:pPr>
            <w:pStyle w:val="521B70F585D14A9088ADA188F4DD07EC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40E67540204A25B02FFFA28AA48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413FB-E52F-4D90-B7E7-52F4A4867080}"/>
      </w:docPartPr>
      <w:docPartBody>
        <w:p w:rsidR="00F8621A" w:rsidRDefault="00F8621A" w:rsidP="00F8621A">
          <w:pPr>
            <w:pStyle w:val="2140E67540204A25B02FFFA28AA484E6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28EF770849480DA22FA6E1B1EE4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0D625-9756-4E9A-84FB-BA8E2A464D34}"/>
      </w:docPartPr>
      <w:docPartBody>
        <w:p w:rsidR="00F8621A" w:rsidRDefault="00F8621A" w:rsidP="00F8621A">
          <w:pPr>
            <w:pStyle w:val="8028EF770849480DA22FA6E1B1EE4601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D33CFAC039458FB0199524BBE55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13065-F934-4EE7-9484-9BE03B3CC282}"/>
      </w:docPartPr>
      <w:docPartBody>
        <w:p w:rsidR="00F8621A" w:rsidRDefault="00F8621A" w:rsidP="00F8621A">
          <w:pPr>
            <w:pStyle w:val="C1D33CFAC039458FB0199524BBE55E36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AC696CC0C84C13A6B3DF5CEC42C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D0613-9233-4288-9399-BEC2A3AD1731}"/>
      </w:docPartPr>
      <w:docPartBody>
        <w:p w:rsidR="00F8621A" w:rsidRDefault="00F8621A" w:rsidP="00F8621A">
          <w:pPr>
            <w:pStyle w:val="04AC696CC0C84C13A6B3DF5CEC42CFA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76639CBD844869ABF987913A0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55CC9-779E-4B8A-AE3F-8CC2A63CDCEF}"/>
      </w:docPartPr>
      <w:docPartBody>
        <w:p w:rsidR="00F8621A" w:rsidRDefault="00F8621A" w:rsidP="00F8621A">
          <w:pPr>
            <w:pStyle w:val="76376639CBD844869ABF987913A082B8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B772E44A14BCDA59F0A0F55640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56C78-762F-4FCC-953C-0C1AA8C187CB}"/>
      </w:docPartPr>
      <w:docPartBody>
        <w:p w:rsidR="00F8621A" w:rsidRDefault="00F8621A" w:rsidP="00F8621A">
          <w:pPr>
            <w:pStyle w:val="C63B772E44A14BCDA59F0A0F55640D3E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9824F807C46ABA5655F0C07411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F04F4-1909-4D43-AAAF-DF8A8112809C}"/>
      </w:docPartPr>
      <w:docPartBody>
        <w:p w:rsidR="00F8621A" w:rsidRDefault="00F8621A" w:rsidP="00F8621A">
          <w:pPr>
            <w:pStyle w:val="F819824F807C46ABA5655F0C07411BCC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0B45F2D5A46128151DF38A7D33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0E9C0-5970-464A-90BA-75DBC6DD6D27}"/>
      </w:docPartPr>
      <w:docPartBody>
        <w:p w:rsidR="00F8621A" w:rsidRDefault="00F8621A" w:rsidP="00F8621A">
          <w:pPr>
            <w:pStyle w:val="3DC0B45F2D5A46128151DF38A7D332BD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9CB02DCDFB4683A3D9D27BCA754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5F146-272E-4ED4-AFF1-9AEDEB841E70}"/>
      </w:docPartPr>
      <w:docPartBody>
        <w:p w:rsidR="00F8621A" w:rsidRDefault="00F8621A" w:rsidP="00F8621A">
          <w:pPr>
            <w:pStyle w:val="4E9CB02DCDFB4683A3D9D27BCA754CA1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C61BAB38C74662A18FF8E26FAE4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C9DD7-DF39-46D3-A371-D14C26DA7931}"/>
      </w:docPartPr>
      <w:docPartBody>
        <w:p w:rsidR="00F8621A" w:rsidRDefault="00F8621A" w:rsidP="00F8621A">
          <w:pPr>
            <w:pStyle w:val="E2C61BAB38C74662A18FF8E26FAE4BB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A89CDB6A247368470E3B19C531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2EB88-7582-4C02-BA6B-CD854CD9227C}"/>
      </w:docPartPr>
      <w:docPartBody>
        <w:p w:rsidR="00F8621A" w:rsidRDefault="00F8621A" w:rsidP="00F8621A">
          <w:pPr>
            <w:pStyle w:val="BBEA89CDB6A247368470E3B19C53127E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D1A01D0D34EFCB4BB8EAC2ED3F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FDA9C-E218-4ED8-886C-348F71BCCA93}"/>
      </w:docPartPr>
      <w:docPartBody>
        <w:p w:rsidR="00F8621A" w:rsidRDefault="00F8621A" w:rsidP="00F8621A">
          <w:pPr>
            <w:pStyle w:val="B0FD1A01D0D34EFCB4BB8EAC2ED3F5BC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A10A436A74A3DA8833E00B1D00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72911-FE89-49E2-AB91-A0B10261C006}"/>
      </w:docPartPr>
      <w:docPartBody>
        <w:p w:rsidR="00F8621A" w:rsidRDefault="00F8621A" w:rsidP="00F8621A">
          <w:pPr>
            <w:pStyle w:val="E7BA10A436A74A3DA8833E00B1D00B4E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34ACDAA6B4224A76138A8B7984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72A68-1005-4A35-80B0-F2C32C8D0733}"/>
      </w:docPartPr>
      <w:docPartBody>
        <w:p w:rsidR="00F8621A" w:rsidRDefault="00F8621A" w:rsidP="00F8621A">
          <w:pPr>
            <w:pStyle w:val="1A634ACDAA6B4224A76138A8B79846B9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96EF00E8994F36A4F5C9C6DCBFD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714AE-5E93-4FD8-84C0-E028E540AD17}"/>
      </w:docPartPr>
      <w:docPartBody>
        <w:p w:rsidR="00F8621A" w:rsidRDefault="00F8621A" w:rsidP="00F8621A">
          <w:pPr>
            <w:pStyle w:val="8F96EF00E8994F36A4F5C9C6DCBFD1B2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0A6BB76AF540858CF47F1AFDCD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A0604-08B3-47A2-A22B-855313B2D3F1}"/>
      </w:docPartPr>
      <w:docPartBody>
        <w:p w:rsidR="00F8621A" w:rsidRDefault="00F8621A" w:rsidP="00F8621A">
          <w:pPr>
            <w:pStyle w:val="0F0A6BB76AF540858CF47F1AFDCDD333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A9D0755BD4F1FB4AFF7E58562D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AB40E-07A3-46FE-8A46-56F9F25334EB}"/>
      </w:docPartPr>
      <w:docPartBody>
        <w:p w:rsidR="00F8621A" w:rsidRDefault="00F8621A" w:rsidP="00F8621A">
          <w:pPr>
            <w:pStyle w:val="A28A9D0755BD4F1FB4AFF7E58562D95A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462C0E4414A378015A565833CF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50B54-EE75-4888-BD8A-932112010D38}"/>
      </w:docPartPr>
      <w:docPartBody>
        <w:p w:rsidR="00F8621A" w:rsidRDefault="00F8621A" w:rsidP="00F8621A">
          <w:pPr>
            <w:pStyle w:val="1A0462C0E4414A378015A565833CF534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FA2E7DCA7541AB9FF5774FF8B7E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FD2C0-4E6E-46D6-8636-D49BA2E73C97}"/>
      </w:docPartPr>
      <w:docPartBody>
        <w:p w:rsidR="00F8621A" w:rsidRDefault="00F8621A" w:rsidP="00F8621A">
          <w:pPr>
            <w:pStyle w:val="1CFA2E7DCA7541AB9FF5774FF8B7ECC4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71D08BD586410590D342A36D77B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4CF54-5B1F-4AF0-9F24-5E4D0BA2E2D2}"/>
      </w:docPartPr>
      <w:docPartBody>
        <w:p w:rsidR="00F8621A" w:rsidRDefault="00F8621A" w:rsidP="00F8621A">
          <w:pPr>
            <w:pStyle w:val="A071D08BD586410590D342A36D77BD0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611B0A5D7A49668C5113D8DD20B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CFC58-B9EE-4908-9D96-D971EC5F380C}"/>
      </w:docPartPr>
      <w:docPartBody>
        <w:p w:rsidR="00F8621A" w:rsidRDefault="00F8621A" w:rsidP="00F8621A">
          <w:pPr>
            <w:pStyle w:val="DA611B0A5D7A49668C5113D8DD20B5A1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B3116113740359E4D8F7BC2142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AB66A-50AF-4A3D-A6C6-DA43A078BF8B}"/>
      </w:docPartPr>
      <w:docPartBody>
        <w:p w:rsidR="00F8621A" w:rsidRDefault="00F8621A" w:rsidP="00F8621A">
          <w:pPr>
            <w:pStyle w:val="F7EB3116113740359E4D8F7BC2142F9A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6D046747414F619AD7A009BE9EC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BCA69-653F-4BC1-8F34-9A1FF36B8BF6}"/>
      </w:docPartPr>
      <w:docPartBody>
        <w:p w:rsidR="00F8621A" w:rsidRDefault="00F8621A" w:rsidP="00F8621A">
          <w:pPr>
            <w:pStyle w:val="816D046747414F619AD7A009BE9EC374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F6050C29A64C14AACE137D3CCC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1243D-5645-46F3-9B48-FD654B4F5E57}"/>
      </w:docPartPr>
      <w:docPartBody>
        <w:p w:rsidR="00F8621A" w:rsidRDefault="00F8621A" w:rsidP="00F8621A">
          <w:pPr>
            <w:pStyle w:val="4FF6050C29A64C14AACE137D3CCC1FB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9C9C768A534C4ABE28183C12D8F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126F1-04AE-4AC0-A96C-76383976079C}"/>
      </w:docPartPr>
      <w:docPartBody>
        <w:p w:rsidR="00F8621A" w:rsidRDefault="00F8621A" w:rsidP="00F8621A">
          <w:pPr>
            <w:pStyle w:val="A59C9C768A534C4ABE28183C12D8F9C0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AEA450DDCE46C3B7E1E561B4143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4BE2C-F9C1-49AC-9500-AE3C688A4819}"/>
      </w:docPartPr>
      <w:docPartBody>
        <w:p w:rsidR="00F8621A" w:rsidRDefault="00F8621A" w:rsidP="00F8621A">
          <w:pPr>
            <w:pStyle w:val="F6AEA450DDCE46C3B7E1E561B414314C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1348DB3F1E42D39BFDBE5076731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5AE3B-D44A-413E-AEC2-5137045C3ABF}"/>
      </w:docPartPr>
      <w:docPartBody>
        <w:p w:rsidR="00F8621A" w:rsidRDefault="00F8621A" w:rsidP="00F8621A">
          <w:pPr>
            <w:pStyle w:val="A21348DB3F1E42D39BFDBE5076731CE6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C41057B73440B18A66A9BA588C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B6B2F-57EE-4628-B7C3-67AE16CD3726}"/>
      </w:docPartPr>
      <w:docPartBody>
        <w:p w:rsidR="00F8621A" w:rsidRDefault="00F8621A" w:rsidP="00F8621A">
          <w:pPr>
            <w:pStyle w:val="61C41057B73440B18A66A9BA588C0421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955296C4F24AFCA1F398A1DDE9E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393D3-3A8B-476C-A089-BA13B368A0B2}"/>
      </w:docPartPr>
      <w:docPartBody>
        <w:p w:rsidR="00F8621A" w:rsidRDefault="00F8621A" w:rsidP="00F8621A">
          <w:pPr>
            <w:pStyle w:val="0D955296C4F24AFCA1F398A1DDE9E37F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AF4DEFC8424349BB897DF6DA0B0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63BD2-F965-4CB3-A304-F1A9149D0B31}"/>
      </w:docPartPr>
      <w:docPartBody>
        <w:p w:rsidR="00F8621A" w:rsidRDefault="00F8621A" w:rsidP="00F8621A">
          <w:pPr>
            <w:pStyle w:val="47AF4DEFC8424349BB897DF6DA0B028F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86B9F9E7A84A089E6CEE5235FC1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CE611-A9DB-443F-99C1-1F945E4A9989}"/>
      </w:docPartPr>
      <w:docPartBody>
        <w:p w:rsidR="00F8621A" w:rsidRDefault="00F8621A" w:rsidP="00F8621A">
          <w:pPr>
            <w:pStyle w:val="9886B9F9E7A84A089E6CEE5235FC13D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7DEB36B1F94C82954A65F5F815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D98FF-CC6B-4C8E-A995-3EE60CFC3E83}"/>
      </w:docPartPr>
      <w:docPartBody>
        <w:p w:rsidR="00F8621A" w:rsidRDefault="00F8621A" w:rsidP="00F8621A">
          <w:pPr>
            <w:pStyle w:val="CD7DEB36B1F94C82954A65F5F815728A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5247A7DE9469BBEAEBE301D8A2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E5C34-8C4D-4707-94E2-A83B97D7FAF1}"/>
      </w:docPartPr>
      <w:docPartBody>
        <w:p w:rsidR="00F8621A" w:rsidRDefault="00F8621A" w:rsidP="00F8621A">
          <w:pPr>
            <w:pStyle w:val="4B55247A7DE9469BBEAEBE301D8A2DC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310196BDFF46D68257FCB7929FC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70B0A-0D2E-4E27-9C4E-39B61A8138AB}"/>
      </w:docPartPr>
      <w:docPartBody>
        <w:p w:rsidR="00F8621A" w:rsidRDefault="00F8621A" w:rsidP="00F8621A">
          <w:pPr>
            <w:pStyle w:val="01310196BDFF46D68257FCB7929FCF7B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F8D6EAD33F4FD19108341FF55F1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45E61-D7AC-468B-92C9-11B667310497}"/>
      </w:docPartPr>
      <w:docPartBody>
        <w:p w:rsidR="00F8621A" w:rsidRDefault="00F8621A" w:rsidP="00F8621A">
          <w:pPr>
            <w:pStyle w:val="99F8D6EAD33F4FD19108341FF55F15F0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3B327A4994FE583D75B93424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229FD-B8E6-4B51-9E99-72755016B856}"/>
      </w:docPartPr>
      <w:docPartBody>
        <w:p w:rsidR="00F8621A" w:rsidRDefault="00F8621A" w:rsidP="00F8621A">
          <w:pPr>
            <w:pStyle w:val="6BD3B327A4994FE583D75B9342491AED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B0F0066DA94F1B99287074F962B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2119D-CC50-4740-935C-50C3522F5F40}"/>
      </w:docPartPr>
      <w:docPartBody>
        <w:p w:rsidR="00F8621A" w:rsidRDefault="00F8621A" w:rsidP="00F8621A">
          <w:pPr>
            <w:pStyle w:val="9DB0F0066DA94F1B99287074F962B089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A43868EAE4AD689C67F1D60786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0C6C2-F885-4992-A33D-C71DAD2BB250}"/>
      </w:docPartPr>
      <w:docPartBody>
        <w:p w:rsidR="00F8621A" w:rsidRDefault="00F8621A" w:rsidP="00F8621A">
          <w:pPr>
            <w:pStyle w:val="88DA43868EAE4AD689C67F1D60786963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1982214F84BBAABC798653DDAC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CD77B-0EB8-48D8-A5C3-BA8AC0B54681}"/>
      </w:docPartPr>
      <w:docPartBody>
        <w:p w:rsidR="00F8621A" w:rsidRDefault="00F8621A" w:rsidP="00F8621A">
          <w:pPr>
            <w:pStyle w:val="6F81982214F84BBAABC798653DDACC10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75107DF8DE488A9546AC18055E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3F18D-8C97-4D82-A8D0-24D5D0767FE4}"/>
      </w:docPartPr>
      <w:docPartBody>
        <w:p w:rsidR="00F8621A" w:rsidRDefault="00F8621A" w:rsidP="00F8621A">
          <w:pPr>
            <w:pStyle w:val="C475107DF8DE488A9546AC18055E00B51"/>
          </w:pPr>
          <w:r w:rsidRPr="003500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05E"/>
    <w:rsid w:val="0092605E"/>
    <w:rsid w:val="00C424AB"/>
    <w:rsid w:val="00CA7DEC"/>
    <w:rsid w:val="00F8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8E537E918441D5BED6CA6C5475FBA9">
    <w:name w:val="828E537E918441D5BED6CA6C5475FBA9"/>
  </w:style>
  <w:style w:type="paragraph" w:customStyle="1" w:styleId="4FA8B7F7AAB54D5BADD3F25E61DCEF8B">
    <w:name w:val="4FA8B7F7AAB54D5BADD3F25E61DCEF8B"/>
  </w:style>
  <w:style w:type="paragraph" w:customStyle="1" w:styleId="6B077351DD3E455695EDA00913F3BB15">
    <w:name w:val="6B077351DD3E455695EDA00913F3BB15"/>
  </w:style>
  <w:style w:type="paragraph" w:customStyle="1" w:styleId="6903DBCA118A43098D8EDB9322DEC585">
    <w:name w:val="6903DBCA118A43098D8EDB9322DEC585"/>
  </w:style>
  <w:style w:type="paragraph" w:customStyle="1" w:styleId="D0484F59C9C941468413D2458CE686E3">
    <w:name w:val="D0484F59C9C941468413D2458CE686E3"/>
  </w:style>
  <w:style w:type="paragraph" w:customStyle="1" w:styleId="5C21E72D5D69406182DFCAFCA76F5DE4">
    <w:name w:val="5C21E72D5D69406182DFCAFCA76F5DE4"/>
  </w:style>
  <w:style w:type="paragraph" w:customStyle="1" w:styleId="C7908320007947A4AE98EF2DB061AA93">
    <w:name w:val="C7908320007947A4AE98EF2DB061AA93"/>
  </w:style>
  <w:style w:type="paragraph" w:customStyle="1" w:styleId="032E27F6207F422A9CD05C1A38FFCE77">
    <w:name w:val="032E27F6207F422A9CD05C1A38FFCE77"/>
  </w:style>
  <w:style w:type="paragraph" w:customStyle="1" w:styleId="CB7627657E8042F383030226DF4E6F38">
    <w:name w:val="CB7627657E8042F383030226DF4E6F38"/>
  </w:style>
  <w:style w:type="paragraph" w:customStyle="1" w:styleId="C2CC607E5DA44E1FB907B84E5649E854">
    <w:name w:val="C2CC607E5DA44E1FB907B84E5649E854"/>
  </w:style>
  <w:style w:type="paragraph" w:customStyle="1" w:styleId="BCB6A82D70D745F1B8A397A11E171F11">
    <w:name w:val="BCB6A82D70D745F1B8A397A11E171F11"/>
  </w:style>
  <w:style w:type="paragraph" w:customStyle="1" w:styleId="2E4FC4F329764DE493D954E0862CEDA8">
    <w:name w:val="2E4FC4F329764DE493D954E0862CEDA8"/>
  </w:style>
  <w:style w:type="paragraph" w:customStyle="1" w:styleId="E40104E8DF5F471DBF6B3762AC02D27B">
    <w:name w:val="E40104E8DF5F471DBF6B3762AC02D27B"/>
  </w:style>
  <w:style w:type="character" w:styleId="PlaceholderText">
    <w:name w:val="Placeholder Text"/>
    <w:basedOn w:val="DefaultParagraphFont"/>
    <w:uiPriority w:val="99"/>
    <w:semiHidden/>
    <w:rsid w:val="00F8621A"/>
    <w:rPr>
      <w:color w:val="808080"/>
    </w:rPr>
  </w:style>
  <w:style w:type="paragraph" w:customStyle="1" w:styleId="7037A1272BB64FC3899E7B8410CF92C0">
    <w:name w:val="7037A1272BB64FC3899E7B8410CF92C0"/>
    <w:rsid w:val="00C424AB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4D801D9D0004F21A7902150E47EFE25">
    <w:name w:val="94D801D9D0004F21A7902150E47EFE25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4DB9456232A4365948456C84EEACB46">
    <w:name w:val="34DB9456232A4365948456C84EEACB46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96CAA2A8CA2426CBFC537D9C31DB251">
    <w:name w:val="096CAA2A8CA2426CBFC537D9C31DB25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14F1F227C384722865447DDD39A6D79">
    <w:name w:val="F14F1F227C384722865447DDD39A6D79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8CC90CF5FEC4259841956B347BAF4D4">
    <w:name w:val="A8CC90CF5FEC4259841956B347BAF4D4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24F0B28A4DD7481592226CC7F8A4F155">
    <w:name w:val="24F0B28A4DD7481592226CC7F8A4F155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CEA1817236146D39BAD5776E22A7D95">
    <w:name w:val="ACEA1817236146D39BAD5776E22A7D95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4990A89F31D4798B200FC5B32F11852">
    <w:name w:val="A4990A89F31D4798B200FC5B32F11852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D25FBA9B3BA400C9674703F85F2B248">
    <w:name w:val="3D25FBA9B3BA400C9674703F85F2B248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EB3F68723514701BB5EE73046A2B622">
    <w:name w:val="9EB3F68723514701BB5EE73046A2B622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EFC13C2EA764374AF6ACE590C9E06AF">
    <w:name w:val="CEFC13C2EA764374AF6ACE590C9E06AF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A27B189860943A99DAA16FE6580C4A4">
    <w:name w:val="CA27B189860943A99DAA16FE6580C4A4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35947D9252D446E9BC174339A9AD1B8">
    <w:name w:val="035947D9252D446E9BC174339A9AD1B8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B13787802D7443F8B14F5E31FA24F391">
    <w:name w:val="B13787802D7443F8B14F5E31FA24F39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5134FF2642A4E929C27C548FD3DF75A">
    <w:name w:val="A5134FF2642A4E929C27C548FD3DF75A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A55283D9814448C801C6EF3D9397AAA">
    <w:name w:val="1A55283D9814448C801C6EF3D9397AAA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3B54D084DF84EFCB57994C000842798">
    <w:name w:val="43B54D084DF84EFCB57994C000842798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5FBCC602B3A54C6DAB274A01979AAAEC">
    <w:name w:val="5FBCC602B3A54C6DAB274A01979AAAEC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4D95E576DC14BA29DE3F92E84E199E6">
    <w:name w:val="64D95E576DC14BA29DE3F92E84E199E6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108049377E54C9DB6F0498E19F8C329">
    <w:name w:val="8108049377E54C9DB6F0498E19F8C329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F9D7CFBE5E44C22B4860A8E79953D40">
    <w:name w:val="9F9D7CFBE5E44C22B4860A8E79953D40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FBCEF137FB84293A20EE849F72A6A16">
    <w:name w:val="0FBCEF137FB84293A20EE849F72A6A16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E769275B5B5461EA1571244DEB29B7E">
    <w:name w:val="AE769275B5B5461EA1571244DEB29B7E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DCAF36801434B99B0A39C4089A5BC21">
    <w:name w:val="3DCAF36801434B99B0A39C4089A5BC2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B74B78D88FB4C9C9CA6EA677C654564">
    <w:name w:val="9B74B78D88FB4C9C9CA6EA677C654564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53E29B44202F477593A07A75C9DB136B">
    <w:name w:val="53E29B44202F477593A07A75C9DB136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521B70F585D14A9088ADA188F4DD07EC">
    <w:name w:val="521B70F585D14A9088ADA188F4DD07EC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2140E67540204A25B02FFFA28AA484E6">
    <w:name w:val="2140E67540204A25B02FFFA28AA484E6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028EF770849480DA22FA6E1B1EE4601">
    <w:name w:val="8028EF770849480DA22FA6E1B1EE460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1D33CFAC039458FB0199524BBE55E36">
    <w:name w:val="C1D33CFAC039458FB0199524BBE55E36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4AC696CC0C84C13A6B3DF5CEC42CFAB">
    <w:name w:val="04AC696CC0C84C13A6B3DF5CEC42CFA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76376639CBD844869ABF987913A082B8">
    <w:name w:val="76376639CBD844869ABF987913A082B8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63B772E44A14BCDA59F0A0F55640D3E">
    <w:name w:val="C63B772E44A14BCDA59F0A0F55640D3E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819824F807C46ABA5655F0C07411BCC">
    <w:name w:val="F819824F807C46ABA5655F0C07411BCC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DC0B45F2D5A46128151DF38A7D332BD">
    <w:name w:val="3DC0B45F2D5A46128151DF38A7D332BD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E9CB02DCDFB4683A3D9D27BCA754CA1">
    <w:name w:val="4E9CB02DCDFB4683A3D9D27BCA754CA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E2C61BAB38C74662A18FF8E26FAE4BBB">
    <w:name w:val="E2C61BAB38C74662A18FF8E26FAE4BB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BBEA89CDB6A247368470E3B19C53127E">
    <w:name w:val="BBEA89CDB6A247368470E3B19C53127E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B0FD1A01D0D34EFCB4BB8EAC2ED3F5BC">
    <w:name w:val="B0FD1A01D0D34EFCB4BB8EAC2ED3F5BC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E7BA10A436A74A3DA8833E00B1D00B4E">
    <w:name w:val="E7BA10A436A74A3DA8833E00B1D00B4E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A634ACDAA6B4224A76138A8B79846B9">
    <w:name w:val="1A634ACDAA6B4224A76138A8B79846B9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F96EF00E8994F36A4F5C9C6DCBFD1B2">
    <w:name w:val="8F96EF00E8994F36A4F5C9C6DCBFD1B2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F0A6BB76AF540858CF47F1AFDCDD333">
    <w:name w:val="0F0A6BB76AF540858CF47F1AFDCDD333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28A9D0755BD4F1FB4AFF7E58562D95A">
    <w:name w:val="A28A9D0755BD4F1FB4AFF7E58562D95A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A0462C0E4414A378015A565833CF534">
    <w:name w:val="1A0462C0E4414A378015A565833CF534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CFA2E7DCA7541AB9FF5774FF8B7ECC4">
    <w:name w:val="1CFA2E7DCA7541AB9FF5774FF8B7ECC4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071D08BD586410590D342A36D77BD0B">
    <w:name w:val="A071D08BD586410590D342A36D77BD0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DA611B0A5D7A49668C5113D8DD20B5A1">
    <w:name w:val="DA611B0A5D7A49668C5113D8DD20B5A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7EB3116113740359E4D8F7BC2142F9A">
    <w:name w:val="F7EB3116113740359E4D8F7BC2142F9A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16D046747414F619AD7A009BE9EC374">
    <w:name w:val="816D046747414F619AD7A009BE9EC374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FF6050C29A64C14AACE137D3CCC1FBB">
    <w:name w:val="4FF6050C29A64C14AACE137D3CCC1FB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59C9C768A534C4ABE28183C12D8F9C0">
    <w:name w:val="A59C9C768A534C4ABE28183C12D8F9C0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6AEA450DDCE46C3B7E1E561B414314C">
    <w:name w:val="F6AEA450DDCE46C3B7E1E561B414314C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21348DB3F1E42D39BFDBE5076731CE6">
    <w:name w:val="A21348DB3F1E42D39BFDBE5076731CE6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1C41057B73440B18A66A9BA588C0421">
    <w:name w:val="61C41057B73440B18A66A9BA588C042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D955296C4F24AFCA1F398A1DDE9E37F">
    <w:name w:val="0D955296C4F24AFCA1F398A1DDE9E37F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7AF4DEFC8424349BB897DF6DA0B028F">
    <w:name w:val="47AF4DEFC8424349BB897DF6DA0B028F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886B9F9E7A84A089E6CEE5235FC13DB">
    <w:name w:val="9886B9F9E7A84A089E6CEE5235FC13D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D7DEB36B1F94C82954A65F5F815728A">
    <w:name w:val="CD7DEB36B1F94C82954A65F5F815728A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B55247A7DE9469BBEAEBE301D8A2DCB">
    <w:name w:val="4B55247A7DE9469BBEAEBE301D8A2DC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1310196BDFF46D68257FCB7929FCF7B">
    <w:name w:val="01310196BDFF46D68257FCB7929FCF7B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9F8D6EAD33F4FD19108341FF55F15F0">
    <w:name w:val="99F8D6EAD33F4FD19108341FF55F15F0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BD3B327A4994FE583D75B9342491AED">
    <w:name w:val="6BD3B327A4994FE583D75B9342491AED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DB0F0066DA94F1B99287074F962B089">
    <w:name w:val="9DB0F0066DA94F1B99287074F962B089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8DA43868EAE4AD689C67F1D60786963">
    <w:name w:val="88DA43868EAE4AD689C67F1D60786963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F81982214F84BBAABC798653DDACC10">
    <w:name w:val="6F81982214F84BBAABC798653DDACC10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475107DF8DE488A9546AC18055E00B5">
    <w:name w:val="C475107DF8DE488A9546AC18055E00B5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7037A1272BB64FC3899E7B8410CF92C01">
    <w:name w:val="7037A1272BB64FC3899E7B8410CF92C0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4D801D9D0004F21A7902150E47EFE251">
    <w:name w:val="94D801D9D0004F21A7902150E47EFE25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4DB9456232A4365948456C84EEACB461">
    <w:name w:val="34DB9456232A4365948456C84EEACB46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96CAA2A8CA2426CBFC537D9C31DB2511">
    <w:name w:val="096CAA2A8CA2426CBFC537D9C31DB251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14F1F227C384722865447DDD39A6D791">
    <w:name w:val="F14F1F227C384722865447DDD39A6D79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8CC90CF5FEC4259841956B347BAF4D41">
    <w:name w:val="A8CC90CF5FEC4259841956B347BAF4D4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24F0B28A4DD7481592226CC7F8A4F1551">
    <w:name w:val="24F0B28A4DD7481592226CC7F8A4F155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CEA1817236146D39BAD5776E22A7D951">
    <w:name w:val="ACEA1817236146D39BAD5776E22A7D95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4990A89F31D4798B200FC5B32F118521">
    <w:name w:val="A4990A89F31D4798B200FC5B32F11852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D25FBA9B3BA400C9674703F85F2B2481">
    <w:name w:val="3D25FBA9B3BA400C9674703F85F2B248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EB3F68723514701BB5EE73046A2B6221">
    <w:name w:val="9EB3F68723514701BB5EE73046A2B622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EFC13C2EA764374AF6ACE590C9E06AF1">
    <w:name w:val="CEFC13C2EA764374AF6ACE590C9E06AF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A27B189860943A99DAA16FE6580C4A41">
    <w:name w:val="CA27B189860943A99DAA16FE6580C4A4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35947D9252D446E9BC174339A9AD1B81">
    <w:name w:val="035947D9252D446E9BC174339A9AD1B8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B13787802D7443F8B14F5E31FA24F3911">
    <w:name w:val="B13787802D7443F8B14F5E31FA24F391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5134FF2642A4E929C27C548FD3DF75A1">
    <w:name w:val="A5134FF2642A4E929C27C548FD3DF75A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A55283D9814448C801C6EF3D9397AAA1">
    <w:name w:val="1A55283D9814448C801C6EF3D9397AAA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3B54D084DF84EFCB57994C0008427981">
    <w:name w:val="43B54D084DF84EFCB57994C000842798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5FBCC602B3A54C6DAB274A01979AAAEC1">
    <w:name w:val="5FBCC602B3A54C6DAB274A01979AAAEC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4D95E576DC14BA29DE3F92E84E199E61">
    <w:name w:val="64D95E576DC14BA29DE3F92E84E199E6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108049377E54C9DB6F0498E19F8C3291">
    <w:name w:val="8108049377E54C9DB6F0498E19F8C329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F9D7CFBE5E44C22B4860A8E79953D401">
    <w:name w:val="9F9D7CFBE5E44C22B4860A8E79953D40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FBCEF137FB84293A20EE849F72A6A161">
    <w:name w:val="0FBCEF137FB84293A20EE849F72A6A16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E769275B5B5461EA1571244DEB29B7E1">
    <w:name w:val="AE769275B5B5461EA1571244DEB29B7E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DCAF36801434B99B0A39C4089A5BC211">
    <w:name w:val="3DCAF36801434B99B0A39C4089A5BC21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B74B78D88FB4C9C9CA6EA677C6545641">
    <w:name w:val="9B74B78D88FB4C9C9CA6EA677C654564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53E29B44202F477593A07A75C9DB136B1">
    <w:name w:val="53E29B44202F477593A07A75C9DB136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521B70F585D14A9088ADA188F4DD07EC1">
    <w:name w:val="521B70F585D14A9088ADA188F4DD07EC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2140E67540204A25B02FFFA28AA484E61">
    <w:name w:val="2140E67540204A25B02FFFA28AA484E6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028EF770849480DA22FA6E1B1EE46011">
    <w:name w:val="8028EF770849480DA22FA6E1B1EE4601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1D33CFAC039458FB0199524BBE55E361">
    <w:name w:val="C1D33CFAC039458FB0199524BBE55E36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4AC696CC0C84C13A6B3DF5CEC42CFAB1">
    <w:name w:val="04AC696CC0C84C13A6B3DF5CEC42CFA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76376639CBD844869ABF987913A082B81">
    <w:name w:val="76376639CBD844869ABF987913A082B8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63B772E44A14BCDA59F0A0F55640D3E1">
    <w:name w:val="C63B772E44A14BCDA59F0A0F55640D3E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819824F807C46ABA5655F0C07411BCC1">
    <w:name w:val="F819824F807C46ABA5655F0C07411BCC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3DC0B45F2D5A46128151DF38A7D332BD1">
    <w:name w:val="3DC0B45F2D5A46128151DF38A7D332BD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E9CB02DCDFB4683A3D9D27BCA754CA11">
    <w:name w:val="4E9CB02DCDFB4683A3D9D27BCA754CA1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E2C61BAB38C74662A18FF8E26FAE4BBB1">
    <w:name w:val="E2C61BAB38C74662A18FF8E26FAE4BB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BBEA89CDB6A247368470E3B19C53127E1">
    <w:name w:val="BBEA89CDB6A247368470E3B19C53127E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B0FD1A01D0D34EFCB4BB8EAC2ED3F5BC1">
    <w:name w:val="B0FD1A01D0D34EFCB4BB8EAC2ED3F5BC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E7BA10A436A74A3DA8833E00B1D00B4E1">
    <w:name w:val="E7BA10A436A74A3DA8833E00B1D00B4E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A634ACDAA6B4224A76138A8B79846B91">
    <w:name w:val="1A634ACDAA6B4224A76138A8B79846B9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F96EF00E8994F36A4F5C9C6DCBFD1B21">
    <w:name w:val="8F96EF00E8994F36A4F5C9C6DCBFD1B2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F0A6BB76AF540858CF47F1AFDCDD3331">
    <w:name w:val="0F0A6BB76AF540858CF47F1AFDCDD333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28A9D0755BD4F1FB4AFF7E58562D95A1">
    <w:name w:val="A28A9D0755BD4F1FB4AFF7E58562D95A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A0462C0E4414A378015A565833CF5341">
    <w:name w:val="1A0462C0E4414A378015A565833CF534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1CFA2E7DCA7541AB9FF5774FF8B7ECC41">
    <w:name w:val="1CFA2E7DCA7541AB9FF5774FF8B7ECC4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071D08BD586410590D342A36D77BD0B1">
    <w:name w:val="A071D08BD586410590D342A36D77BD0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DA611B0A5D7A49668C5113D8DD20B5A11">
    <w:name w:val="DA611B0A5D7A49668C5113D8DD20B5A1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7EB3116113740359E4D8F7BC2142F9A1">
    <w:name w:val="F7EB3116113740359E4D8F7BC2142F9A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16D046747414F619AD7A009BE9EC3741">
    <w:name w:val="816D046747414F619AD7A009BE9EC374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FF6050C29A64C14AACE137D3CCC1FBB1">
    <w:name w:val="4FF6050C29A64C14AACE137D3CCC1FB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59C9C768A534C4ABE28183C12D8F9C01">
    <w:name w:val="A59C9C768A534C4ABE28183C12D8F9C0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F6AEA450DDCE46C3B7E1E561B414314C1">
    <w:name w:val="F6AEA450DDCE46C3B7E1E561B414314C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A21348DB3F1E42D39BFDBE5076731CE61">
    <w:name w:val="A21348DB3F1E42D39BFDBE5076731CE6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1C41057B73440B18A66A9BA588C04211">
    <w:name w:val="61C41057B73440B18A66A9BA588C0421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D955296C4F24AFCA1F398A1DDE9E37F1">
    <w:name w:val="0D955296C4F24AFCA1F398A1DDE9E37F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7AF4DEFC8424349BB897DF6DA0B028F1">
    <w:name w:val="47AF4DEFC8424349BB897DF6DA0B028F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886B9F9E7A84A089E6CEE5235FC13DB1">
    <w:name w:val="9886B9F9E7A84A089E6CEE5235FC13D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D7DEB36B1F94C82954A65F5F815728A1">
    <w:name w:val="CD7DEB36B1F94C82954A65F5F815728A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4B55247A7DE9469BBEAEBE301D8A2DCB1">
    <w:name w:val="4B55247A7DE9469BBEAEBE301D8A2DC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01310196BDFF46D68257FCB7929FCF7B1">
    <w:name w:val="01310196BDFF46D68257FCB7929FCF7B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9F8D6EAD33F4FD19108341FF55F15F01">
    <w:name w:val="99F8D6EAD33F4FD19108341FF55F15F0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BD3B327A4994FE583D75B9342491AED1">
    <w:name w:val="6BD3B327A4994FE583D75B9342491AED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9DB0F0066DA94F1B99287074F962B0891">
    <w:name w:val="9DB0F0066DA94F1B99287074F962B089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88DA43868EAE4AD689C67F1D607869631">
    <w:name w:val="88DA43868EAE4AD689C67F1D60786963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6F81982214F84BBAABC798653DDACC101">
    <w:name w:val="6F81982214F84BBAABC798653DDACC10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C475107DF8DE488A9546AC18055E00B51">
    <w:name w:val="C475107DF8DE488A9546AC18055E00B51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  <w:style w:type="paragraph" w:customStyle="1" w:styleId="7037A1272BB64FC3899E7B8410CF92C02">
    <w:name w:val="7037A1272BB64FC3899E7B8410CF92C02"/>
    <w:rsid w:val="00F8621A"/>
    <w:pPr>
      <w:spacing w:before="120" w:after="0" w:line="271" w:lineRule="auto"/>
    </w:pPr>
    <w:rPr>
      <w:rFonts w:eastAsiaTheme="minorHAnsi"/>
      <w:kern w:val="0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schemas.microsoft.com/office/2006/documentManagement/types"/>
    <ds:schemaRef ds:uri="http://purl.org/dc/elements/1.1/"/>
    <ds:schemaRef ds:uri="http://www.w3.org/XML/1998/namespace"/>
    <ds:schemaRef ds:uri="16c05727-aa75-4e4a-9b5f-8a80a1165891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Doran</dc:creator>
  <cp:keywords/>
  <dc:description/>
  <cp:lastModifiedBy>Casey Doran</cp:lastModifiedBy>
  <cp:revision>2</cp:revision>
  <cp:lastPrinted>2024-10-16T21:52:00Z</cp:lastPrinted>
  <dcterms:created xsi:type="dcterms:W3CDTF">2024-10-16T22:10:00Z</dcterms:created>
  <dcterms:modified xsi:type="dcterms:W3CDTF">2024-10-16T22:10:00Z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